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8316"/>
      </w:tblGrid>
      <w:tr w:rsidR="00650259" w:rsidRPr="00846B76" w14:paraId="696C2195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C18AB3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6D092E4D" w14:textId="77777777" w:rsidTr="004E6F94">
        <w:tc>
          <w:tcPr>
            <w:tcW w:w="5000" w:type="pct"/>
            <w:gridSpan w:val="2"/>
            <w:vAlign w:val="bottom"/>
          </w:tcPr>
          <w:p w14:paraId="310F50B1" w14:textId="02D1F993" w:rsidR="00346DE2" w:rsidRDefault="004E6F94" w:rsidP="001C4A3D">
            <w:pPr>
              <w:spacing w:before="240"/>
            </w:pPr>
            <w:r>
              <w:t xml:space="preserve">En soumettant </w:t>
            </w:r>
            <w:r w:rsidR="00E86944">
              <w:t>notre</w:t>
            </w:r>
            <w:r>
              <w:t xml:space="preserve"> projet à l’appel à candidature Projet’oi, </w:t>
            </w:r>
            <w:r w:rsidR="005A3E72">
              <w:t>les porteurs du projet ……………………………………………s’en</w:t>
            </w:r>
            <w:r>
              <w:t>gage</w:t>
            </w:r>
            <w:r w:rsidR="00443B8B">
              <w:t>nt</w:t>
            </w:r>
            <w:r>
              <w:t xml:space="preserve"> s</w:t>
            </w:r>
            <w:r w:rsidR="005A3E72">
              <w:t xml:space="preserve">’ils sont financés par la Caf63 </w:t>
            </w:r>
            <w:r>
              <w:t xml:space="preserve">à : </w:t>
            </w:r>
          </w:p>
          <w:p w14:paraId="74514677" w14:textId="43D72E12" w:rsidR="004E6F94" w:rsidRDefault="004E6F94" w:rsidP="001C4A3D">
            <w:pPr>
              <w:spacing w:before="240"/>
            </w:pPr>
          </w:p>
        </w:tc>
      </w:tr>
      <w:tr w:rsidR="00346DE2" w:rsidRPr="00846B76" w14:paraId="48C03559" w14:textId="77777777" w:rsidTr="004E6F94">
        <w:tc>
          <w:tcPr>
            <w:tcW w:w="556" w:type="pct"/>
          </w:tcPr>
          <w:p w14:paraId="14422F8B" w14:textId="4FB7E499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A31B56D" w14:textId="67E7D468" w:rsidR="00346DE2" w:rsidRDefault="004E6F94" w:rsidP="005A3E72">
            <w:pPr>
              <w:jc w:val="both"/>
            </w:pPr>
            <w:r>
              <w:t xml:space="preserve">Communiquer sur le partenariat avec la Caf63 en utilisant notamment le logo </w:t>
            </w:r>
            <w:proofErr w:type="spellStart"/>
            <w:r>
              <w:t>Projet’oi</w:t>
            </w:r>
            <w:proofErr w:type="spellEnd"/>
            <w:r>
              <w:t xml:space="preserve"> disponible </w:t>
            </w:r>
            <w:r w:rsidR="00E86944">
              <w:t>sous ce lien :</w:t>
            </w:r>
            <w:r w:rsidR="00443B8B">
              <w:t xml:space="preserve"> </w:t>
            </w:r>
            <w:hyperlink r:id="rId10" w:history="1">
              <w:proofErr w:type="spellStart"/>
              <w:r w:rsidR="00E86944" w:rsidRPr="00E86944">
                <w:rPr>
                  <w:rStyle w:val="Lienhypertexte"/>
                </w:rPr>
                <w:t>Projet’oi</w:t>
              </w:r>
              <w:proofErr w:type="spellEnd"/>
            </w:hyperlink>
            <w:r w:rsidR="00E86944">
              <w:t xml:space="preserve"> s</w:t>
            </w:r>
            <w:r>
              <w:t>ur tous mes outils de communication</w:t>
            </w:r>
          </w:p>
          <w:p w14:paraId="05A77560" w14:textId="044EA717" w:rsidR="005A3E72" w:rsidRDefault="005A3E72" w:rsidP="005A3E72">
            <w:pPr>
              <w:jc w:val="both"/>
            </w:pPr>
          </w:p>
          <w:p w14:paraId="586CCE35" w14:textId="1389FC96" w:rsidR="005A3E72" w:rsidRDefault="005A3E72" w:rsidP="005A3E72">
            <w:pPr>
              <w:jc w:val="both"/>
            </w:pPr>
            <w:r>
              <w:t>A transmettre une courte vidéo (maximum 1 mn) au format mp4 au plus tard le 8 septembre 202</w:t>
            </w:r>
            <w:r w:rsidR="00443B8B">
              <w:t>4</w:t>
            </w:r>
            <w:r>
              <w:t xml:space="preserve"> expliquant soit le projet soit faisant le bilan du projet selon son avancement afin que celui -ci soit diffusé par la Caf</w:t>
            </w:r>
          </w:p>
          <w:p w14:paraId="4A26ACCE" w14:textId="7009FB99" w:rsidR="004E6F94" w:rsidRDefault="004E6F94" w:rsidP="005A3E72">
            <w:pPr>
              <w:jc w:val="both"/>
            </w:pPr>
          </w:p>
        </w:tc>
      </w:tr>
      <w:tr w:rsidR="00346DE2" w:rsidRPr="00846B76" w14:paraId="0F5B3CCF" w14:textId="77777777" w:rsidTr="004E6F94">
        <w:tc>
          <w:tcPr>
            <w:tcW w:w="556" w:type="pct"/>
          </w:tcPr>
          <w:p w14:paraId="10CB815C" w14:textId="5CC9A47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365A884" w14:textId="77777777" w:rsidR="00346DE2" w:rsidRDefault="004E6F94" w:rsidP="005A3E72">
            <w:pPr>
              <w:jc w:val="both"/>
            </w:pPr>
            <w:r>
              <w:t>Participer à la journée qu’organise la Caf63 avec les autres porteurs lauréats Projet’oi</w:t>
            </w:r>
          </w:p>
          <w:p w14:paraId="6A2E5AB8" w14:textId="5E7ED95D" w:rsidR="004E6F94" w:rsidRDefault="004E6F94" w:rsidP="005A3E72">
            <w:pPr>
              <w:jc w:val="both"/>
            </w:pPr>
          </w:p>
        </w:tc>
      </w:tr>
      <w:tr w:rsidR="00346DE2" w:rsidRPr="00846B76" w14:paraId="7F007E87" w14:textId="77777777" w:rsidTr="004E6F94">
        <w:tc>
          <w:tcPr>
            <w:tcW w:w="556" w:type="pct"/>
          </w:tcPr>
          <w:p w14:paraId="3A387D42" w14:textId="3EB83743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C68D212" w14:textId="77777777" w:rsidR="00346DE2" w:rsidRDefault="004E6F94" w:rsidP="005A3E72">
            <w:pPr>
              <w:jc w:val="both"/>
            </w:pPr>
            <w:r>
              <w:t xml:space="preserve">Autoriser la Caf à soumettre mon projet au jury du coup de Cœur de l’année </w:t>
            </w:r>
          </w:p>
          <w:p w14:paraId="242A1F53" w14:textId="2DFEA0BA" w:rsidR="004E6F94" w:rsidRDefault="004E6F94" w:rsidP="005A3E72">
            <w:pPr>
              <w:jc w:val="both"/>
            </w:pPr>
          </w:p>
        </w:tc>
      </w:tr>
      <w:tr w:rsidR="00346DE2" w:rsidRPr="00846B76" w14:paraId="602AD54C" w14:textId="77777777" w:rsidTr="004E6F94">
        <w:tc>
          <w:tcPr>
            <w:tcW w:w="556" w:type="pct"/>
          </w:tcPr>
          <w:p w14:paraId="5102F6E8" w14:textId="3C2CD5B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80C3C08" w14:textId="31777A21" w:rsidR="00346DE2" w:rsidRDefault="004E6F94" w:rsidP="005A3E72">
            <w:pPr>
              <w:jc w:val="both"/>
            </w:pPr>
            <w:r>
              <w:t>Autorise la Caf à transmettre mon projet au niveau national pour représenter le département s’il est sélectionné</w:t>
            </w:r>
          </w:p>
          <w:p w14:paraId="24DBA99C" w14:textId="77777777" w:rsidR="004E6F94" w:rsidRDefault="004E6F94" w:rsidP="005A3E72">
            <w:pPr>
              <w:jc w:val="both"/>
            </w:pPr>
          </w:p>
          <w:p w14:paraId="79C6F17A" w14:textId="585736BC" w:rsidR="005A3E72" w:rsidRDefault="005A3E72" w:rsidP="005A3E72">
            <w:pPr>
              <w:jc w:val="both"/>
            </w:pPr>
          </w:p>
        </w:tc>
      </w:tr>
      <w:tr w:rsidR="00650259" w:rsidRPr="00846B76" w14:paraId="25A01EFE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52633D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4CF147B" w14:textId="73715292" w:rsidR="005A3E72" w:rsidRDefault="005A3E72" w:rsidP="005A3E72">
      <w:pPr>
        <w:ind w:left="-360"/>
        <w:jc w:val="right"/>
      </w:pPr>
      <w:r>
        <w:t xml:space="preserve">Signature(s) </w:t>
      </w:r>
    </w:p>
    <w:p w14:paraId="0AD1C63A" w14:textId="28C7ACA9" w:rsidR="00CE6104" w:rsidRDefault="00CE6104" w:rsidP="00E677FE">
      <w:pPr>
        <w:spacing w:after="0"/>
        <w:rPr>
          <w:sz w:val="16"/>
          <w:szCs w:val="16"/>
        </w:rPr>
      </w:pPr>
    </w:p>
    <w:p w14:paraId="0F378C17" w14:textId="610606C6" w:rsidR="00443B8B" w:rsidRPr="00443B8B" w:rsidRDefault="00443B8B" w:rsidP="00443B8B">
      <w:pPr>
        <w:rPr>
          <w:sz w:val="16"/>
          <w:szCs w:val="16"/>
        </w:rPr>
      </w:pPr>
    </w:p>
    <w:p w14:paraId="3F3ED184" w14:textId="67F88AE5" w:rsidR="00443B8B" w:rsidRDefault="00443B8B" w:rsidP="00443B8B">
      <w:pPr>
        <w:rPr>
          <w:sz w:val="16"/>
          <w:szCs w:val="16"/>
        </w:rPr>
      </w:pPr>
    </w:p>
    <w:p w14:paraId="44F55A25" w14:textId="4C604070" w:rsidR="00443B8B" w:rsidRPr="00E86944" w:rsidRDefault="00443B8B" w:rsidP="00443B8B">
      <w:pPr>
        <w:ind w:firstLine="720"/>
        <w:rPr>
          <w:sz w:val="16"/>
          <w:szCs w:val="16"/>
        </w:rPr>
      </w:pPr>
      <w:r w:rsidRPr="00E86944">
        <w:rPr>
          <w:sz w:val="16"/>
          <w:szCs w:val="16"/>
        </w:rPr>
        <w:t xml:space="preserve">Lien vers le logo </w:t>
      </w:r>
      <w:proofErr w:type="spellStart"/>
      <w:r w:rsidRPr="00E86944">
        <w:rPr>
          <w:sz w:val="16"/>
          <w:szCs w:val="16"/>
        </w:rPr>
        <w:t>Projet’oi</w:t>
      </w:r>
      <w:proofErr w:type="spellEnd"/>
      <w:r w:rsidRPr="00E86944">
        <w:rPr>
          <w:sz w:val="16"/>
          <w:szCs w:val="16"/>
        </w:rPr>
        <w:t xml:space="preserve"> : </w:t>
      </w:r>
    </w:p>
    <w:p w14:paraId="2394DFD5" w14:textId="5839748A" w:rsidR="00E86944" w:rsidRPr="00E86944" w:rsidRDefault="00E86944" w:rsidP="00443B8B">
      <w:pPr>
        <w:ind w:firstLine="720"/>
        <w:rPr>
          <w:sz w:val="16"/>
          <w:szCs w:val="16"/>
        </w:rPr>
      </w:pPr>
      <w:hyperlink r:id="rId11" w:history="1">
        <w:r w:rsidRPr="00B24731">
          <w:rPr>
            <w:rStyle w:val="Lienhypertexte"/>
            <w:sz w:val="16"/>
            <w:szCs w:val="16"/>
          </w:rPr>
          <w:t>https://www.caf.fr/sites/default/files/medias/631/Allocataires/Images_alloc/LOGO%20CAF%2BPROJETOI.jpg</w:t>
        </w:r>
      </w:hyperlink>
    </w:p>
    <w:p w14:paraId="111A1E23" w14:textId="77777777" w:rsidR="00E86944" w:rsidRPr="00443B8B" w:rsidRDefault="00E86944" w:rsidP="00443B8B">
      <w:pPr>
        <w:ind w:firstLine="720"/>
        <w:rPr>
          <w:color w:val="FF0000"/>
          <w:sz w:val="16"/>
          <w:szCs w:val="16"/>
        </w:rPr>
      </w:pPr>
    </w:p>
    <w:sectPr w:rsidR="00E86944" w:rsidRPr="00443B8B" w:rsidSect="00FE7F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6C33" w14:textId="77777777" w:rsidR="004E6F94" w:rsidRDefault="004E6F94" w:rsidP="00650259">
      <w:pPr>
        <w:spacing w:after="0" w:line="240" w:lineRule="auto"/>
      </w:pPr>
      <w:r>
        <w:separator/>
      </w:r>
    </w:p>
  </w:endnote>
  <w:endnote w:type="continuationSeparator" w:id="0">
    <w:p w14:paraId="7BCA0902" w14:textId="77777777" w:rsidR="004E6F94" w:rsidRDefault="004E6F9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3CF23-5C66-481A-A30E-2223EF6F05A7}"/>
    <w:embedBold r:id="rId2" w:fontKey="{06F73124-0EAB-4206-B737-C54B011095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F9CDB87-1E34-475D-8CF6-7EF54244C56E}"/>
    <w:embedBold r:id="rId4" w:fontKey="{FF22F1D6-2ACA-4456-8B1E-D17A95A5AD6C}"/>
    <w:embedItalic r:id="rId5" w:fontKey="{0275D378-F612-43C4-BECA-0E6D9A70A38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276DED6-5977-475D-9D55-9EDFCB8F9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DF50F" w14:textId="77777777" w:rsidR="00443B8B" w:rsidRDefault="00443B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2462F3" w:rsidRPr="002462F3" w14:paraId="762E9846" w14:textId="77777777" w:rsidTr="00C4167A">
      <w:sdt>
        <w:sdtPr>
          <w:rPr>
            <w:sz w:val="18"/>
            <w:szCs w:val="24"/>
          </w:rPr>
          <w:id w:val="14823600"/>
          <w:placeholder>
            <w:docPart w:val="2457EBC1F92441A29DBBEE4A9EBD696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94EB2FF" w14:textId="77777777" w:rsidR="002462F3" w:rsidRPr="002462F3" w:rsidRDefault="008A0D08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bidi="fr-FR"/>
                </w:rPr>
              </w:pPr>
              <w:r w:rsidRPr="002462F3">
                <w:rPr>
                  <w:rStyle w:val="PieddepageCar"/>
                  <w:lang w:bidi="fr-FR"/>
                </w:rPr>
                <w:t xml:space="preserve">Double-cliquez dans le pied de page pour insérer le </w:t>
              </w:r>
              <w:r>
                <w:rPr>
                  <w:rStyle w:val="PieddepageCar"/>
                  <w:lang w:bidi="fr-FR"/>
                </w:rPr>
                <w:br/>
              </w:r>
              <w:r w:rsidRPr="002462F3">
                <w:rPr>
                  <w:rStyle w:val="PieddepageCar"/>
                  <w:lang w:bidi="fr-FR"/>
                </w:rPr>
                <w:t>nom de votre établissement ici et modifier le logo</w:t>
              </w:r>
            </w:p>
          </w:tc>
        </w:sdtContent>
      </w:sdt>
      <w:tc>
        <w:tcPr>
          <w:tcW w:w="4675" w:type="dxa"/>
          <w:vAlign w:val="center"/>
        </w:tcPr>
        <w:p w14:paraId="1B35B35C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26A6B267" wp14:editId="6416E552">
                <wp:extent cx="1280160" cy="493920"/>
                <wp:effectExtent l="0" t="0" r="0" b="1905"/>
                <wp:docPr id="9" name="Image 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94BD0C" w14:textId="77777777" w:rsidR="00731F26" w:rsidRDefault="00731F26" w:rsidP="002462F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11B2" w14:textId="77777777" w:rsidR="00443B8B" w:rsidRDefault="00443B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E4B48" w14:textId="77777777" w:rsidR="004E6F94" w:rsidRDefault="004E6F94" w:rsidP="00650259">
      <w:pPr>
        <w:spacing w:after="0" w:line="240" w:lineRule="auto"/>
      </w:pPr>
      <w:r>
        <w:separator/>
      </w:r>
    </w:p>
  </w:footnote>
  <w:footnote w:type="continuationSeparator" w:id="0">
    <w:p w14:paraId="276A9967" w14:textId="77777777" w:rsidR="004E6F94" w:rsidRDefault="004E6F9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411A" w14:textId="77777777" w:rsidR="00443B8B" w:rsidRDefault="00443B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5AA2AE" w:themeFill="accent5"/>
      <w:tblLook w:val="04A0" w:firstRow="1" w:lastRow="0" w:firstColumn="1" w:lastColumn="0" w:noHBand="0" w:noVBand="1"/>
    </w:tblPr>
    <w:tblGrid>
      <w:gridCol w:w="2497"/>
      <w:gridCol w:w="6529"/>
    </w:tblGrid>
    <w:tr w:rsidR="00731F26" w:rsidRPr="00731F26" w14:paraId="5D5CE220" w14:textId="77777777" w:rsidTr="00731F26">
      <w:trPr>
        <w:trHeight w:val="990"/>
      </w:trPr>
      <w:tc>
        <w:tcPr>
          <w:tcW w:w="1350" w:type="dxa"/>
          <w:shd w:val="clear" w:color="auto" w:fill="5AA2AE" w:themeFill="accent5"/>
          <w:vAlign w:val="center"/>
        </w:tcPr>
        <w:p w14:paraId="771505EA" w14:textId="5558E391" w:rsidR="00576892" w:rsidRPr="00731F26" w:rsidRDefault="004E6F9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E1F1E9F" wp14:editId="568B0632">
                <wp:extent cx="1448790" cy="985177"/>
                <wp:effectExtent l="0" t="0" r="0" b="571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709" cy="991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AA2AE" w:themeFill="accent5"/>
          <w:vAlign w:val="center"/>
        </w:tcPr>
        <w:p w14:paraId="7C90E2E2" w14:textId="027E0372" w:rsidR="00576892" w:rsidRPr="00731F26" w:rsidRDefault="004E6F94" w:rsidP="004E6F94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Engagements </w:t>
          </w:r>
          <w:proofErr w:type="spellStart"/>
          <w:r>
            <w:rPr>
              <w:rFonts w:ascii="Corbel" w:eastAsia="Calibri" w:hAnsi="Corbel" w:cs="Times New Roman"/>
              <w:b/>
              <w:color w:val="FFFFFF"/>
              <w:sz w:val="44"/>
            </w:rPr>
            <w:t>Projet’oi</w:t>
          </w:r>
          <w:proofErr w:type="spellEnd"/>
          <w:r w:rsidR="005A3E72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202</w:t>
          </w:r>
          <w:r w:rsidR="00443B8B">
            <w:rPr>
              <w:rFonts w:ascii="Corbel" w:eastAsia="Calibri" w:hAnsi="Corbel" w:cs="Times New Roman"/>
              <w:b/>
              <w:color w:val="FFFFFF"/>
              <w:sz w:val="44"/>
            </w:rPr>
            <w:t>4</w:t>
          </w:r>
        </w:p>
      </w:tc>
    </w:tr>
  </w:tbl>
  <w:p w14:paraId="4F5BC05D" w14:textId="77777777" w:rsidR="00650259" w:rsidRDefault="00650259" w:rsidP="00731F26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61FC" w14:textId="77777777" w:rsidR="00443B8B" w:rsidRDefault="00443B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160864">
    <w:abstractNumId w:val="11"/>
  </w:num>
  <w:num w:numId="2" w16cid:durableId="547567968">
    <w:abstractNumId w:val="7"/>
  </w:num>
  <w:num w:numId="3" w16cid:durableId="1962880376">
    <w:abstractNumId w:val="15"/>
  </w:num>
  <w:num w:numId="4" w16cid:durableId="2122912139">
    <w:abstractNumId w:val="12"/>
  </w:num>
  <w:num w:numId="5" w16cid:durableId="2126997507">
    <w:abstractNumId w:val="13"/>
  </w:num>
  <w:num w:numId="6" w16cid:durableId="1726365823">
    <w:abstractNumId w:val="19"/>
  </w:num>
  <w:num w:numId="7" w16cid:durableId="1580674207">
    <w:abstractNumId w:val="6"/>
  </w:num>
  <w:num w:numId="8" w16cid:durableId="117188170">
    <w:abstractNumId w:val="10"/>
  </w:num>
  <w:num w:numId="9" w16cid:durableId="743530154">
    <w:abstractNumId w:val="17"/>
  </w:num>
  <w:num w:numId="10" w16cid:durableId="1051999698">
    <w:abstractNumId w:val="1"/>
  </w:num>
  <w:num w:numId="11" w16cid:durableId="2065449687">
    <w:abstractNumId w:val="5"/>
  </w:num>
  <w:num w:numId="12" w16cid:durableId="1529416453">
    <w:abstractNumId w:val="0"/>
  </w:num>
  <w:num w:numId="13" w16cid:durableId="530454401">
    <w:abstractNumId w:val="2"/>
  </w:num>
  <w:num w:numId="14" w16cid:durableId="506477781">
    <w:abstractNumId w:val="9"/>
  </w:num>
  <w:num w:numId="15" w16cid:durableId="1887257137">
    <w:abstractNumId w:val="8"/>
  </w:num>
  <w:num w:numId="16" w16cid:durableId="503596976">
    <w:abstractNumId w:val="16"/>
  </w:num>
  <w:num w:numId="17" w16cid:durableId="891960285">
    <w:abstractNumId w:val="3"/>
  </w:num>
  <w:num w:numId="18" w16cid:durableId="1246300979">
    <w:abstractNumId w:val="21"/>
  </w:num>
  <w:num w:numId="19" w16cid:durableId="1738674536">
    <w:abstractNumId w:val="18"/>
  </w:num>
  <w:num w:numId="20" w16cid:durableId="1036271968">
    <w:abstractNumId w:val="14"/>
  </w:num>
  <w:num w:numId="21" w16cid:durableId="1255941617">
    <w:abstractNumId w:val="20"/>
  </w:num>
  <w:num w:numId="22" w16cid:durableId="3409337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4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3F479A"/>
    <w:rsid w:val="0040090B"/>
    <w:rsid w:val="00443B8B"/>
    <w:rsid w:val="0046302A"/>
    <w:rsid w:val="00487D2D"/>
    <w:rsid w:val="004D5D62"/>
    <w:rsid w:val="004E6F94"/>
    <w:rsid w:val="005112D0"/>
    <w:rsid w:val="00577E06"/>
    <w:rsid w:val="005A3BF7"/>
    <w:rsid w:val="005A3E72"/>
    <w:rsid w:val="005D064C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A0D08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86944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8656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9454C3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3EBBF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E86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f.fr/sites/default/files/medias/631/Allocataires/Images_alloc/LOGO%20CAF%2BPROJETOI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caf.fr/sites/default/files/medias/631/Allocataires/Images_alloc/LOGO%20CAF%2BPROJETOI.jpg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jar631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57EBC1F92441A29DBBEE4A9EBD6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164743-282A-4CBA-8F80-CB8E1BC81440}"/>
      </w:docPartPr>
      <w:docPartBody>
        <w:p w:rsidR="00D527BF" w:rsidRDefault="00CF25FE" w:rsidP="00CF25FE">
          <w:pPr>
            <w:pStyle w:val="2457EBC1F92441A29DBBEE4A9EBD6963"/>
          </w:pPr>
          <w:r w:rsidRPr="00346DE2">
            <w:rPr>
              <w:lang w:bidi="fr-FR"/>
            </w:rPr>
            <w:t>Organisateur d’événement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FE"/>
    <w:rsid w:val="00CF25FE"/>
    <w:rsid w:val="00D5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57EBC1F92441A29DBBEE4A9EBD6963">
    <w:name w:val="2457EBC1F92441A29DBBEE4A9EBD6963"/>
    <w:rsid w:val="00CF25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0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2024-01-04T10:03:00Z</dcterms:created>
  <dcterms:modified xsi:type="dcterms:W3CDTF">2024-01-04T10:44:00Z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