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94B00" w14:textId="1EDA4B37" w:rsidR="00C6554A" w:rsidRPr="00987E61" w:rsidRDefault="00C6554A" w:rsidP="00C6554A">
      <w:pPr>
        <w:pStyle w:val="Photo"/>
        <w:rPr>
          <w:rFonts w:ascii="Arial" w:hAnsi="Arial" w:cs="Arial"/>
        </w:rPr>
      </w:pPr>
    </w:p>
    <w:p w14:paraId="774F1BC2" w14:textId="7C468161" w:rsidR="00FD0C47" w:rsidRPr="00987E61" w:rsidRDefault="00937FF1" w:rsidP="00C6554A">
      <w:pPr>
        <w:pStyle w:val="Photo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7DE70EE" wp14:editId="6B9F3CB1">
            <wp:extent cx="2320506" cy="3400852"/>
            <wp:effectExtent l="0" t="0" r="3810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726" cy="3420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8DCBC" w14:textId="77777777" w:rsidR="00FD0C47" w:rsidRPr="00987E61" w:rsidRDefault="00FD0C47" w:rsidP="00C6554A">
      <w:pPr>
        <w:pStyle w:val="Photo"/>
        <w:rPr>
          <w:rFonts w:ascii="Arial" w:hAnsi="Arial" w:cs="Arial"/>
        </w:rPr>
      </w:pPr>
      <w:r w:rsidRPr="00987E6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35BCAE7" wp14:editId="5383EE5D">
                <wp:simplePos x="0" y="0"/>
                <wp:positionH relativeFrom="column">
                  <wp:posOffset>733425</wp:posOffset>
                </wp:positionH>
                <wp:positionV relativeFrom="paragraph">
                  <wp:posOffset>5715</wp:posOffset>
                </wp:positionV>
                <wp:extent cx="1828800" cy="1828800"/>
                <wp:effectExtent l="0" t="0" r="0" b="6985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4BE9B0" w14:textId="77777777" w:rsidR="00E91187" w:rsidRPr="001C4048" w:rsidRDefault="00E91187" w:rsidP="00937FF1">
                            <w:pPr>
                              <w:pStyle w:val="Photo"/>
                              <w:ind w:left="720"/>
                              <w:rPr>
                                <w:rFonts w:ascii="Arial" w:hAnsi="Arial" w:cs="Arial"/>
                                <w:b/>
                                <w:color w:val="003E75" w:themeColor="background2" w:themeShade="40"/>
                                <w:sz w:val="64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C4048">
                              <w:rPr>
                                <w:rFonts w:ascii="Arial" w:hAnsi="Arial" w:cs="Arial"/>
                                <w:b/>
                                <w:color w:val="003E75" w:themeColor="background2" w:themeShade="40"/>
                                <w:sz w:val="64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REJOIGNEZ-NOUS 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5BCAE7" id="_x0000_t202" coordsize="21600,21600" o:spt="202" path="m,l,21600r21600,l21600,xe">
                <v:stroke joinstyle="miter"/>
                <v:path gradientshapeok="t" o:connecttype="rect"/>
              </v:shapetype>
              <v:shape id="Zone de texte 13" o:spid="_x0000_s1026" type="#_x0000_t202" style="position:absolute;left:0;text-align:left;margin-left:57.75pt;margin-top:.45pt;width:2in;height:2in;z-index:251679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" filled="f" stroked="f">
                <v:textbox style="mso-fit-shape-to-text:t">
                  <w:txbxContent>
                    <w:p w14:paraId="234BE9B0" w14:textId="77777777" w:rsidR="00E91187" w:rsidRPr="001C4048" w:rsidRDefault="00E91187" w:rsidP="00937FF1">
                      <w:pPr>
                        <w:pStyle w:val="Photo"/>
                        <w:ind w:left="720"/>
                        <w:rPr>
                          <w:rFonts w:ascii="Arial" w:hAnsi="Arial" w:cs="Arial"/>
                          <w:b/>
                          <w:color w:val="003E75" w:themeColor="background2" w:themeShade="40"/>
                          <w:sz w:val="64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C4048">
                        <w:rPr>
                          <w:rFonts w:ascii="Arial" w:hAnsi="Arial" w:cs="Arial"/>
                          <w:b/>
                          <w:color w:val="003E75" w:themeColor="background2" w:themeShade="40"/>
                          <w:sz w:val="64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REJOIGNEZ-NOUS !</w:t>
                      </w:r>
                    </w:p>
                  </w:txbxContent>
                </v:textbox>
              </v:shape>
            </w:pict>
          </mc:Fallback>
        </mc:AlternateContent>
      </w:r>
    </w:p>
    <w:p w14:paraId="7068EA7E" w14:textId="77777777" w:rsidR="00FD0C47" w:rsidRPr="00987E61" w:rsidRDefault="00FD0C47" w:rsidP="00C6554A">
      <w:pPr>
        <w:pStyle w:val="Photo"/>
        <w:rPr>
          <w:rFonts w:ascii="Arial" w:hAnsi="Arial" w:cs="Arial"/>
        </w:rPr>
      </w:pPr>
    </w:p>
    <w:p w14:paraId="03F8C795" w14:textId="77777777" w:rsidR="00FD0C47" w:rsidRPr="00987E61" w:rsidRDefault="00FD0C47" w:rsidP="00C6554A">
      <w:pPr>
        <w:pStyle w:val="Photo"/>
        <w:rPr>
          <w:rFonts w:ascii="Arial" w:hAnsi="Arial" w:cs="Arial"/>
        </w:rPr>
      </w:pPr>
    </w:p>
    <w:p w14:paraId="7A0D5081" w14:textId="77777777" w:rsidR="00FD0C47" w:rsidRPr="00987E61" w:rsidRDefault="00FD0C47" w:rsidP="00C6554A">
      <w:pPr>
        <w:pStyle w:val="Photo"/>
        <w:rPr>
          <w:rFonts w:ascii="Arial" w:hAnsi="Arial" w:cs="Arial"/>
        </w:rPr>
      </w:pPr>
    </w:p>
    <w:p w14:paraId="6BD65999" w14:textId="77777777" w:rsidR="00FD0C47" w:rsidRPr="00987E61" w:rsidRDefault="00FD0C47" w:rsidP="00C6554A">
      <w:pPr>
        <w:pStyle w:val="Photo"/>
        <w:rPr>
          <w:rFonts w:ascii="Arial" w:hAnsi="Arial" w:cs="Arial"/>
        </w:rPr>
      </w:pPr>
    </w:p>
    <w:p w14:paraId="193842C9" w14:textId="77777777" w:rsidR="00C6554A" w:rsidRPr="00987E61" w:rsidRDefault="00C61BBC" w:rsidP="00C6554A">
      <w:pPr>
        <w:pStyle w:val="Titre"/>
        <w:rPr>
          <w:rFonts w:ascii="Arial" w:hAnsi="Arial" w:cs="Arial"/>
          <w:sz w:val="64"/>
          <w:szCs w:val="64"/>
        </w:rPr>
      </w:pPr>
      <w:r w:rsidRPr="00987E61">
        <w:rPr>
          <w:rFonts w:ascii="Arial" w:hAnsi="Arial" w:cs="Arial"/>
          <w:sz w:val="64"/>
          <w:szCs w:val="64"/>
        </w:rPr>
        <w:t>Dossier de motivation</w:t>
      </w:r>
    </w:p>
    <w:p w14:paraId="6D49418F" w14:textId="49B0F315" w:rsidR="00C6554A" w:rsidRPr="00987E61" w:rsidRDefault="00C61BBC" w:rsidP="00517A40">
      <w:pPr>
        <w:pStyle w:val="Sous-titre"/>
        <w:rPr>
          <w:rFonts w:ascii="Arial" w:hAnsi="Arial" w:cs="Arial"/>
        </w:rPr>
      </w:pPr>
      <w:r w:rsidRPr="00987E61">
        <w:rPr>
          <w:rFonts w:ascii="Arial" w:hAnsi="Arial" w:cs="Arial"/>
        </w:rPr>
        <w:t xml:space="preserve">Pour un poste </w:t>
      </w:r>
      <w:r w:rsidR="00621389" w:rsidRPr="00987E61">
        <w:rPr>
          <w:rFonts w:ascii="Arial" w:hAnsi="Arial" w:cs="Arial"/>
        </w:rPr>
        <w:t xml:space="preserve">CONSEILLER </w:t>
      </w:r>
      <w:r w:rsidR="00E20214" w:rsidRPr="00987E61">
        <w:rPr>
          <w:rFonts w:ascii="Arial" w:hAnsi="Arial" w:cs="Arial"/>
        </w:rPr>
        <w:t xml:space="preserve">fonctionnel </w:t>
      </w:r>
      <w:r w:rsidR="000309A6" w:rsidRPr="00987E61">
        <w:rPr>
          <w:rFonts w:ascii="Arial" w:hAnsi="Arial" w:cs="Arial"/>
        </w:rPr>
        <w:t>PRODUCTION</w:t>
      </w:r>
      <w:r w:rsidR="00E20214" w:rsidRPr="00987E61">
        <w:rPr>
          <w:rFonts w:ascii="Arial" w:hAnsi="Arial" w:cs="Arial"/>
        </w:rPr>
        <w:t xml:space="preserve"> au CDR</w:t>
      </w:r>
    </w:p>
    <w:p w14:paraId="0602A89F" w14:textId="6DFDBED0" w:rsidR="0097289B" w:rsidRPr="00987E61" w:rsidRDefault="0097289B" w:rsidP="00517A40">
      <w:pPr>
        <w:pStyle w:val="Sous-titre"/>
        <w:rPr>
          <w:rFonts w:ascii="Arial" w:hAnsi="Arial" w:cs="Arial"/>
        </w:rPr>
      </w:pPr>
    </w:p>
    <w:p w14:paraId="3A8E184A" w14:textId="7846A9EB" w:rsidR="0097289B" w:rsidRPr="00987E61" w:rsidRDefault="0097289B" w:rsidP="00517A40">
      <w:pPr>
        <w:pStyle w:val="Sous-titre"/>
        <w:rPr>
          <w:rFonts w:ascii="Arial" w:hAnsi="Arial" w:cs="Arial"/>
        </w:rPr>
      </w:pPr>
    </w:p>
    <w:p w14:paraId="49F190CF" w14:textId="534D3987" w:rsidR="0097289B" w:rsidRPr="00987E61" w:rsidRDefault="0097289B" w:rsidP="00517A40">
      <w:pPr>
        <w:pStyle w:val="Sous-titre"/>
        <w:rPr>
          <w:rFonts w:ascii="Arial" w:hAnsi="Arial" w:cs="Arial"/>
        </w:rPr>
      </w:pPr>
    </w:p>
    <w:p w14:paraId="1867711B" w14:textId="77777777" w:rsidR="0097289B" w:rsidRPr="00987E61" w:rsidRDefault="0097289B" w:rsidP="0097289B">
      <w:pPr>
        <w:pStyle w:val="Titre1"/>
        <w:rPr>
          <w:rFonts w:ascii="Arial" w:hAnsi="Arial" w:cs="Arial"/>
        </w:rPr>
      </w:pPr>
      <w:r w:rsidRPr="00987E61">
        <w:rPr>
          <w:rFonts w:ascii="Arial" w:hAnsi="Arial" w:cs="Arial"/>
        </w:rPr>
        <w:t>Données personnelles</w:t>
      </w:r>
    </w:p>
    <w:p w14:paraId="4622BC0D" w14:textId="7BBC3AEF" w:rsidR="0097289B" w:rsidRPr="00987E61" w:rsidRDefault="0097289B" w:rsidP="0097289B">
      <w:pPr>
        <w:pStyle w:val="Listepuces"/>
        <w:numPr>
          <w:ilvl w:val="0"/>
          <w:numId w:val="16"/>
        </w:numPr>
        <w:rPr>
          <w:rFonts w:ascii="Arial" w:hAnsi="Arial" w:cs="Arial"/>
        </w:rPr>
      </w:pPr>
      <w:r w:rsidRPr="00987E61">
        <w:rPr>
          <w:rFonts w:ascii="Arial" w:hAnsi="Arial" w:cs="Arial"/>
        </w:rPr>
        <w:t>Nom prénom :</w:t>
      </w:r>
      <w:r w:rsidR="00030E96" w:rsidRPr="00987E61">
        <w:rPr>
          <w:rFonts w:ascii="Arial" w:hAnsi="Arial" w:cs="Arial"/>
        </w:rPr>
        <w:t xml:space="preserve">  </w:t>
      </w:r>
    </w:p>
    <w:p w14:paraId="7AEC8C7A" w14:textId="50F29E71" w:rsidR="00D927D4" w:rsidRPr="00987E61" w:rsidRDefault="00D927D4" w:rsidP="0097289B">
      <w:pPr>
        <w:pStyle w:val="Listepuces"/>
        <w:numPr>
          <w:ilvl w:val="0"/>
          <w:numId w:val="16"/>
        </w:numPr>
        <w:rPr>
          <w:rFonts w:ascii="Arial" w:hAnsi="Arial" w:cs="Arial"/>
        </w:rPr>
      </w:pPr>
      <w:r w:rsidRPr="00987E61">
        <w:rPr>
          <w:rFonts w:ascii="Arial" w:hAnsi="Arial" w:cs="Arial"/>
        </w:rPr>
        <w:t>Emploi actuel</w:t>
      </w:r>
    </w:p>
    <w:p w14:paraId="3D950A53" w14:textId="7F2DDE3A" w:rsidR="0097289B" w:rsidRPr="00987E61" w:rsidRDefault="0097289B" w:rsidP="0097289B">
      <w:pPr>
        <w:pStyle w:val="Listepuces"/>
        <w:numPr>
          <w:ilvl w:val="0"/>
          <w:numId w:val="16"/>
        </w:numPr>
        <w:rPr>
          <w:rFonts w:ascii="Arial" w:hAnsi="Arial" w:cs="Arial"/>
        </w:rPr>
      </w:pPr>
      <w:r w:rsidRPr="00987E61">
        <w:rPr>
          <w:rFonts w:ascii="Arial" w:hAnsi="Arial" w:cs="Arial"/>
        </w:rPr>
        <w:t>Adresse :</w:t>
      </w:r>
      <w:r w:rsidR="00030E96" w:rsidRPr="00987E61">
        <w:rPr>
          <w:rFonts w:ascii="Arial" w:hAnsi="Arial" w:cs="Arial"/>
        </w:rPr>
        <w:t xml:space="preserve"> </w:t>
      </w:r>
    </w:p>
    <w:p w14:paraId="4E68D32F" w14:textId="267A8386" w:rsidR="0097289B" w:rsidRPr="00987E61" w:rsidRDefault="0097289B" w:rsidP="00517A40">
      <w:pPr>
        <w:pStyle w:val="Sous-titre"/>
        <w:rPr>
          <w:rFonts w:ascii="Arial" w:hAnsi="Arial" w:cs="Arial"/>
        </w:rPr>
      </w:pPr>
    </w:p>
    <w:p w14:paraId="3135862F" w14:textId="77777777" w:rsidR="00046132" w:rsidRPr="00987E61" w:rsidRDefault="00046132" w:rsidP="003C25E4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line="300" w:lineRule="atLeast"/>
        <w:rPr>
          <w:rFonts w:ascii="Arial" w:hAnsi="Arial" w:cs="Arial"/>
          <w:sz w:val="21"/>
          <w:szCs w:val="21"/>
        </w:rPr>
      </w:pPr>
      <w:r w:rsidRPr="00987E61">
        <w:rPr>
          <w:rFonts w:ascii="Arial" w:hAnsi="Arial" w:cs="Arial"/>
          <w:sz w:val="21"/>
          <w:szCs w:val="21"/>
        </w:rPr>
        <w:t>Ce dossier de motivation a pour objectif de mieux comprendre votre intérêt pour le poste, votre perception des missions proposées et votre projet professionnel.</w:t>
      </w:r>
    </w:p>
    <w:p w14:paraId="1FA862FD" w14:textId="569FBFB2" w:rsidR="00046132" w:rsidRPr="00987E61" w:rsidRDefault="00046132" w:rsidP="003C25E4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line="300" w:lineRule="atLeast"/>
        <w:rPr>
          <w:rFonts w:ascii="Arial" w:hAnsi="Arial" w:cs="Arial"/>
          <w:sz w:val="21"/>
          <w:szCs w:val="21"/>
        </w:rPr>
      </w:pPr>
      <w:r w:rsidRPr="00987E61">
        <w:rPr>
          <w:rFonts w:ascii="Arial" w:hAnsi="Arial" w:cs="Arial"/>
          <w:sz w:val="21"/>
          <w:szCs w:val="21"/>
        </w:rPr>
        <w:t xml:space="preserve">Les réponses apportées serviront de support à l'étude des candidatures et aux entretiens de </w:t>
      </w:r>
      <w:r w:rsidR="00AB738B">
        <w:rPr>
          <w:rFonts w:ascii="Arial" w:hAnsi="Arial" w:cs="Arial"/>
          <w:sz w:val="21"/>
          <w:szCs w:val="21"/>
        </w:rPr>
        <w:t>motivation</w:t>
      </w:r>
      <w:r w:rsidRPr="00987E61">
        <w:rPr>
          <w:rFonts w:ascii="Arial" w:hAnsi="Arial" w:cs="Arial"/>
          <w:sz w:val="21"/>
          <w:szCs w:val="21"/>
        </w:rPr>
        <w:t>.</w:t>
      </w:r>
    </w:p>
    <w:p w14:paraId="19EA5416" w14:textId="77777777" w:rsidR="00046132" w:rsidRPr="00987E61" w:rsidRDefault="00046132" w:rsidP="003C25E4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line="300" w:lineRule="atLeast"/>
        <w:rPr>
          <w:rFonts w:ascii="Arial" w:hAnsi="Arial" w:cs="Arial"/>
          <w:sz w:val="21"/>
          <w:szCs w:val="21"/>
        </w:rPr>
      </w:pPr>
      <w:r w:rsidRPr="00987E61">
        <w:rPr>
          <w:rFonts w:ascii="Arial" w:hAnsi="Arial" w:cs="Arial"/>
          <w:sz w:val="21"/>
          <w:szCs w:val="21"/>
        </w:rPr>
        <w:t>Nous vous invitons à répondre de manière synthétique et argumentée.</w:t>
      </w:r>
    </w:p>
    <w:p w14:paraId="02F6C101" w14:textId="0ED3E2F6" w:rsidR="00C61BBC" w:rsidRPr="003C25E4" w:rsidRDefault="003C25E4" w:rsidP="003C25E4">
      <w:pPr>
        <w:pStyle w:val="Sous-titre"/>
        <w:rPr>
          <w:rFonts w:ascii="Arial" w:hAnsi="Arial" w:cs="Arial"/>
          <w:sz w:val="18"/>
          <w:szCs w:val="18"/>
        </w:rPr>
      </w:pPr>
      <w:r w:rsidRPr="003C25E4">
        <w:rPr>
          <w:rFonts w:ascii="Arial" w:hAnsi="Arial" w:cs="Arial"/>
          <w:sz w:val="18"/>
          <w:szCs w:val="18"/>
        </w:rPr>
        <w:t>Caf de la Côte d’Or</w:t>
      </w:r>
      <w:r>
        <w:rPr>
          <w:rFonts w:ascii="Arial" w:hAnsi="Arial" w:cs="Arial"/>
          <w:sz w:val="18"/>
          <w:szCs w:val="18"/>
        </w:rPr>
        <w:t xml:space="preserve"> </w:t>
      </w:r>
      <w:r w:rsidRPr="003C25E4">
        <w:rPr>
          <w:rFonts w:ascii="Arial" w:hAnsi="Arial" w:cs="Arial"/>
          <w:sz w:val="18"/>
          <w:szCs w:val="18"/>
          <w:lang w:bidi="fr-FR"/>
        </w:rPr>
        <w:t xml:space="preserve">| </w:t>
      </w:r>
      <w:r w:rsidRPr="003C25E4">
        <w:rPr>
          <w:rFonts w:ascii="Arial" w:hAnsi="Arial" w:cs="Arial"/>
          <w:sz w:val="18"/>
          <w:szCs w:val="18"/>
        </w:rPr>
        <w:t>Recrutement</w:t>
      </w:r>
      <w:r w:rsidRPr="003C25E4">
        <w:rPr>
          <w:rFonts w:ascii="Arial" w:hAnsi="Arial" w:cs="Arial"/>
          <w:sz w:val="18"/>
          <w:szCs w:val="18"/>
          <w:lang w:bidi="fr-FR"/>
        </w:rPr>
        <w:t xml:space="preserve"> | </w:t>
      </w:r>
      <w:r w:rsidRPr="003C25E4">
        <w:rPr>
          <w:rFonts w:ascii="Arial" w:hAnsi="Arial" w:cs="Arial"/>
          <w:sz w:val="18"/>
          <w:szCs w:val="18"/>
        </w:rPr>
        <w:t>2026</w:t>
      </w:r>
      <w:r w:rsidR="00C6554A" w:rsidRPr="00987E61">
        <w:rPr>
          <w:rFonts w:ascii="Arial" w:hAnsi="Arial" w:cs="Arial"/>
          <w:lang w:bidi="fr-FR"/>
        </w:rPr>
        <w:br w:type="page"/>
      </w:r>
    </w:p>
    <w:p w14:paraId="4EAD9FCF" w14:textId="1083B442" w:rsidR="00001449" w:rsidRPr="00592CE0" w:rsidRDefault="00001449" w:rsidP="00592CE0">
      <w:pPr>
        <w:pStyle w:val="Paragraphedeliste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592CE0">
        <w:rPr>
          <w:rFonts w:ascii="Arial" w:hAnsi="Arial" w:cs="Arial"/>
          <w:sz w:val="24"/>
          <w:szCs w:val="24"/>
        </w:rPr>
        <w:lastRenderedPageBreak/>
        <w:t>Qu’avez-vous compris des missions d’un centre de ressources</w:t>
      </w:r>
      <w:r w:rsidR="00E20214" w:rsidRPr="00592CE0">
        <w:rPr>
          <w:rFonts w:ascii="Arial" w:hAnsi="Arial" w:cs="Arial"/>
          <w:sz w:val="24"/>
          <w:szCs w:val="24"/>
        </w:rPr>
        <w:t xml:space="preserve"> </w:t>
      </w:r>
      <w:r w:rsidR="009B3A81" w:rsidRPr="00592CE0">
        <w:rPr>
          <w:rFonts w:ascii="Arial" w:hAnsi="Arial" w:cs="Arial"/>
          <w:sz w:val="24"/>
          <w:szCs w:val="24"/>
        </w:rPr>
        <w:t>et du poste à pourvoir ?</w:t>
      </w:r>
    </w:p>
    <w:p w14:paraId="3FBAED97" w14:textId="77777777" w:rsidR="00873F5A" w:rsidRPr="00987E61" w:rsidRDefault="00873F5A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16D2FD22" w14:textId="77777777" w:rsidR="00873F5A" w:rsidRPr="00987E61" w:rsidRDefault="00873F5A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0A2AB88F" w14:textId="4808D0D7" w:rsidR="0097289B" w:rsidRPr="00987E61" w:rsidRDefault="0097289B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6BDF2F17" w14:textId="77777777" w:rsidR="00873F5A" w:rsidRPr="00987E61" w:rsidRDefault="00873F5A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6A77EACD" w14:textId="77777777" w:rsidR="00873F5A" w:rsidRPr="00987E61" w:rsidRDefault="00873F5A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28678864" w14:textId="77777777" w:rsidR="00873F5A" w:rsidRPr="00987E61" w:rsidRDefault="00873F5A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332AB163" w14:textId="77777777" w:rsidR="00873F5A" w:rsidRPr="00987E61" w:rsidRDefault="00873F5A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49B125D9" w14:textId="77777777" w:rsidR="00873F5A" w:rsidRPr="00987E61" w:rsidRDefault="00873F5A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73A4062F" w14:textId="77777777" w:rsidR="00873F5A" w:rsidRPr="00987E61" w:rsidRDefault="00873F5A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45FF2F95" w14:textId="77777777" w:rsidR="00873F5A" w:rsidRPr="00987E61" w:rsidRDefault="00873F5A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1AADC7AB" w14:textId="77777777" w:rsidR="00873F5A" w:rsidRPr="00987E61" w:rsidRDefault="00873F5A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5F006DCA" w14:textId="77777777" w:rsidR="00873F5A" w:rsidRPr="00987E61" w:rsidRDefault="00873F5A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1B9B2F35" w14:textId="77777777" w:rsidR="00873F5A" w:rsidRPr="00987E61" w:rsidRDefault="00873F5A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5584E4D3" w14:textId="77777777" w:rsidR="00873F5A" w:rsidRPr="00987E61" w:rsidRDefault="00873F5A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6D4DB83F" w14:textId="59A23DD9" w:rsidR="00634653" w:rsidRPr="00987E61" w:rsidRDefault="00634653" w:rsidP="00C61BBC">
      <w:pPr>
        <w:rPr>
          <w:rFonts w:ascii="Arial" w:hAnsi="Arial" w:cs="Arial"/>
        </w:rPr>
      </w:pPr>
    </w:p>
    <w:p w14:paraId="7417B46E" w14:textId="77777777" w:rsidR="000627BF" w:rsidRPr="00592CE0" w:rsidRDefault="000627BF" w:rsidP="00592CE0">
      <w:pPr>
        <w:pStyle w:val="Paragraphedeliste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592CE0">
        <w:rPr>
          <w:rFonts w:ascii="Arial" w:hAnsi="Arial" w:cs="Arial"/>
          <w:sz w:val="24"/>
          <w:szCs w:val="24"/>
        </w:rPr>
        <w:t>Quels aspects de ce poste vous attirent le plus ? Quels aspects vous interrogent ou vous semblent plus complexes ?</w:t>
      </w:r>
    </w:p>
    <w:p w14:paraId="3937880A" w14:textId="77777777" w:rsidR="002E4058" w:rsidRPr="00987E61" w:rsidRDefault="002E4058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2B88C62D" w14:textId="77777777" w:rsidR="00873F5A" w:rsidRPr="00987E61" w:rsidRDefault="00873F5A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39CA0E56" w14:textId="77777777" w:rsidR="00873F5A" w:rsidRPr="00987E61" w:rsidRDefault="00873F5A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47D75E96" w14:textId="77777777" w:rsidR="00873F5A" w:rsidRPr="00987E61" w:rsidRDefault="00873F5A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7E1CD6AB" w14:textId="77777777" w:rsidR="00873F5A" w:rsidRDefault="00873F5A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2B4AA105" w14:textId="77777777" w:rsidR="008E52FB" w:rsidRDefault="008E52FB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28D4C19F" w14:textId="77777777" w:rsidR="008E52FB" w:rsidRPr="00987E61" w:rsidRDefault="008E52FB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0D0C316E" w14:textId="77777777" w:rsidR="00873F5A" w:rsidRPr="00987E61" w:rsidRDefault="00873F5A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6261B51B" w14:textId="77777777" w:rsidR="00873F5A" w:rsidRPr="00987E61" w:rsidRDefault="00873F5A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62552CD7" w14:textId="77777777" w:rsidR="00873F5A" w:rsidRDefault="00873F5A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32ADC61A" w14:textId="77777777" w:rsidR="008E52FB" w:rsidRDefault="008E52FB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3B25C6B4" w14:textId="77777777" w:rsidR="008E52FB" w:rsidRPr="00987E61" w:rsidRDefault="008E52FB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2D08EB06" w14:textId="77777777" w:rsidR="005B50BB" w:rsidRPr="005B50BB" w:rsidRDefault="005B50BB" w:rsidP="005B50BB">
      <w:pPr>
        <w:ind w:left="360"/>
        <w:rPr>
          <w:rFonts w:ascii="Arial" w:hAnsi="Arial" w:cs="Arial"/>
          <w:sz w:val="24"/>
          <w:szCs w:val="24"/>
        </w:rPr>
      </w:pPr>
    </w:p>
    <w:p w14:paraId="4064F07B" w14:textId="77777777" w:rsidR="005B50BB" w:rsidRPr="005B50BB" w:rsidRDefault="005B50BB" w:rsidP="005B50BB">
      <w:pPr>
        <w:ind w:left="360"/>
        <w:rPr>
          <w:rFonts w:ascii="Arial" w:hAnsi="Arial" w:cs="Arial"/>
          <w:sz w:val="24"/>
          <w:szCs w:val="24"/>
        </w:rPr>
      </w:pPr>
    </w:p>
    <w:p w14:paraId="235FA206" w14:textId="4A2D2157" w:rsidR="002A6555" w:rsidRPr="00592CE0" w:rsidRDefault="002A6555" w:rsidP="00592CE0">
      <w:pPr>
        <w:pStyle w:val="Paragraphedeliste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592CE0">
        <w:rPr>
          <w:rFonts w:ascii="Arial" w:hAnsi="Arial" w:cs="Arial"/>
          <w:sz w:val="24"/>
          <w:szCs w:val="24"/>
        </w:rPr>
        <w:lastRenderedPageBreak/>
        <w:t>Qu'est-ce qui vous motive à quitter votre poste actuel pour rejoindre cette fonction ?</w:t>
      </w:r>
    </w:p>
    <w:p w14:paraId="4B20F13A" w14:textId="77777777" w:rsidR="00873F5A" w:rsidRPr="00987E61" w:rsidRDefault="00873F5A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439F27ED" w14:textId="77777777" w:rsidR="00873F5A" w:rsidRPr="00987E61" w:rsidRDefault="00873F5A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5B7F0347" w14:textId="77777777" w:rsidR="00873F5A" w:rsidRPr="00987E61" w:rsidRDefault="00873F5A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625AE931" w14:textId="77777777" w:rsidR="001C1BF1" w:rsidRPr="00987E61" w:rsidRDefault="001C1BF1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2088B358" w14:textId="77777777" w:rsidR="001C1BF1" w:rsidRPr="00987E61" w:rsidRDefault="001C1BF1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4C3F4D94" w14:textId="77777777" w:rsidR="00873F5A" w:rsidRPr="00987E61" w:rsidRDefault="00873F5A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366B6C5F" w14:textId="77777777" w:rsidR="00873F5A" w:rsidRPr="00987E61" w:rsidRDefault="00873F5A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12526606" w14:textId="77777777" w:rsidR="00873F5A" w:rsidRPr="00987E61" w:rsidRDefault="00873F5A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45458FC8" w14:textId="77777777" w:rsidR="00873F5A" w:rsidRPr="00987E61" w:rsidRDefault="00873F5A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429918CC" w14:textId="77777777" w:rsidR="0051040F" w:rsidRPr="00987E61" w:rsidRDefault="0051040F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2499D4E4" w14:textId="77777777" w:rsidR="0051040F" w:rsidRPr="00987E61" w:rsidRDefault="0051040F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6DD1144D" w14:textId="77777777" w:rsidR="0051040F" w:rsidRPr="00987E61" w:rsidRDefault="0051040F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716C9322" w14:textId="77777777" w:rsidR="00873F5A" w:rsidRPr="00987E61" w:rsidRDefault="00873F5A" w:rsidP="0097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1F9B2811" w14:textId="0E76FB82" w:rsidR="00D13A27" w:rsidRPr="00592CE0" w:rsidRDefault="00C072A9" w:rsidP="00592CE0">
      <w:pPr>
        <w:pStyle w:val="Paragraphedeliste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987E61">
        <w:rPr>
          <w:rFonts w:ascii="Arial" w:hAnsi="Arial" w:cs="Arial"/>
          <w:sz w:val="24"/>
          <w:szCs w:val="24"/>
        </w:rPr>
        <w:t xml:space="preserve">Comment envisagez-vous de prendre le poste ? </w:t>
      </w:r>
      <w:r w:rsidR="008C6072" w:rsidRPr="00987E61">
        <w:rPr>
          <w:rFonts w:ascii="Arial" w:hAnsi="Arial" w:cs="Arial"/>
          <w:sz w:val="24"/>
          <w:szCs w:val="24"/>
        </w:rPr>
        <w:t>Q</w:t>
      </w:r>
      <w:r w:rsidRPr="00987E61">
        <w:rPr>
          <w:rFonts w:ascii="Arial" w:hAnsi="Arial" w:cs="Arial"/>
          <w:sz w:val="24"/>
          <w:szCs w:val="24"/>
        </w:rPr>
        <w:t>uelles seraient vos premières actions ?</w:t>
      </w:r>
      <w:r w:rsidR="000237E9" w:rsidRPr="00592CE0">
        <w:rPr>
          <w:rFonts w:ascii="Arial" w:hAnsi="Arial" w:cs="Arial"/>
          <w:sz w:val="24"/>
          <w:szCs w:val="24"/>
        </w:rPr>
        <w:t xml:space="preserve"> </w:t>
      </w:r>
    </w:p>
    <w:p w14:paraId="142A0159" w14:textId="77777777" w:rsidR="001138AB" w:rsidRPr="00987E61" w:rsidRDefault="001138AB" w:rsidP="00C577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720"/>
        </w:tabs>
        <w:ind w:left="-142"/>
        <w:rPr>
          <w:rFonts w:ascii="Arial" w:hAnsi="Arial" w:cs="Arial"/>
          <w:b/>
          <w:bCs/>
          <w:u w:val="single"/>
        </w:rPr>
      </w:pPr>
    </w:p>
    <w:p w14:paraId="68CB7811" w14:textId="77777777" w:rsidR="001138AB" w:rsidRPr="00987E61" w:rsidRDefault="001138AB" w:rsidP="00C577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720"/>
        </w:tabs>
        <w:ind w:left="-142"/>
        <w:rPr>
          <w:rFonts w:ascii="Arial" w:hAnsi="Arial" w:cs="Arial"/>
          <w:b/>
          <w:bCs/>
          <w:u w:val="single"/>
        </w:rPr>
      </w:pPr>
    </w:p>
    <w:p w14:paraId="05819243" w14:textId="77777777" w:rsidR="001138AB" w:rsidRPr="00987E61" w:rsidRDefault="001138AB" w:rsidP="00C577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720"/>
        </w:tabs>
        <w:ind w:left="-142"/>
        <w:rPr>
          <w:rFonts w:ascii="Arial" w:hAnsi="Arial" w:cs="Arial"/>
          <w:b/>
          <w:bCs/>
          <w:u w:val="single"/>
        </w:rPr>
      </w:pPr>
    </w:p>
    <w:p w14:paraId="3DBFFA8D" w14:textId="77777777" w:rsidR="001138AB" w:rsidRPr="00987E61" w:rsidRDefault="001138AB" w:rsidP="00C577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720"/>
        </w:tabs>
        <w:ind w:left="-142"/>
        <w:rPr>
          <w:rFonts w:ascii="Arial" w:hAnsi="Arial" w:cs="Arial"/>
          <w:b/>
          <w:bCs/>
          <w:u w:val="single"/>
        </w:rPr>
      </w:pPr>
    </w:p>
    <w:p w14:paraId="40E7FA1C" w14:textId="77777777" w:rsidR="001138AB" w:rsidRPr="00987E61" w:rsidRDefault="001138AB" w:rsidP="00C577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720"/>
        </w:tabs>
        <w:ind w:left="-142"/>
        <w:rPr>
          <w:rFonts w:ascii="Arial" w:hAnsi="Arial" w:cs="Arial"/>
          <w:b/>
          <w:bCs/>
          <w:u w:val="single"/>
        </w:rPr>
      </w:pPr>
    </w:p>
    <w:p w14:paraId="770BC3A1" w14:textId="77777777" w:rsidR="001138AB" w:rsidRPr="00987E61" w:rsidRDefault="001138AB" w:rsidP="00C577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720"/>
        </w:tabs>
        <w:ind w:left="-142"/>
        <w:rPr>
          <w:rFonts w:ascii="Arial" w:hAnsi="Arial" w:cs="Arial"/>
          <w:b/>
          <w:bCs/>
          <w:u w:val="single"/>
        </w:rPr>
      </w:pPr>
    </w:p>
    <w:p w14:paraId="1C77CB91" w14:textId="77777777" w:rsidR="001138AB" w:rsidRPr="00987E61" w:rsidRDefault="001138AB" w:rsidP="00C577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720"/>
        </w:tabs>
        <w:ind w:left="-142"/>
        <w:rPr>
          <w:rFonts w:ascii="Arial" w:hAnsi="Arial" w:cs="Arial"/>
          <w:b/>
          <w:bCs/>
          <w:u w:val="single"/>
        </w:rPr>
      </w:pPr>
    </w:p>
    <w:p w14:paraId="5C16F3C4" w14:textId="77777777" w:rsidR="001138AB" w:rsidRPr="00987E61" w:rsidRDefault="001138AB" w:rsidP="00C577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720"/>
        </w:tabs>
        <w:ind w:left="-142"/>
        <w:rPr>
          <w:rFonts w:ascii="Arial" w:hAnsi="Arial" w:cs="Arial"/>
          <w:b/>
          <w:bCs/>
          <w:u w:val="single"/>
        </w:rPr>
      </w:pPr>
    </w:p>
    <w:p w14:paraId="4D6333D8" w14:textId="77777777" w:rsidR="001138AB" w:rsidRPr="00987E61" w:rsidRDefault="001138AB" w:rsidP="00C577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720"/>
        </w:tabs>
        <w:ind w:left="-142"/>
        <w:rPr>
          <w:rFonts w:ascii="Arial" w:hAnsi="Arial" w:cs="Arial"/>
          <w:b/>
          <w:bCs/>
          <w:u w:val="single"/>
        </w:rPr>
      </w:pPr>
    </w:p>
    <w:p w14:paraId="3EB8FBDA" w14:textId="77777777" w:rsidR="001138AB" w:rsidRPr="00987E61" w:rsidRDefault="001138AB" w:rsidP="00C577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720"/>
        </w:tabs>
        <w:ind w:left="-142"/>
        <w:rPr>
          <w:rFonts w:ascii="Arial" w:hAnsi="Arial" w:cs="Arial"/>
          <w:b/>
          <w:bCs/>
          <w:u w:val="single"/>
        </w:rPr>
      </w:pPr>
    </w:p>
    <w:p w14:paraId="52770837" w14:textId="77777777" w:rsidR="001138AB" w:rsidRPr="00987E61" w:rsidRDefault="001138AB" w:rsidP="00C577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720"/>
        </w:tabs>
        <w:ind w:left="-142"/>
        <w:rPr>
          <w:rFonts w:ascii="Arial" w:hAnsi="Arial" w:cs="Arial"/>
          <w:b/>
          <w:bCs/>
          <w:u w:val="single"/>
        </w:rPr>
      </w:pPr>
    </w:p>
    <w:p w14:paraId="422AF9B8" w14:textId="77777777" w:rsidR="001138AB" w:rsidRPr="00987E61" w:rsidRDefault="001138AB" w:rsidP="00C577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720"/>
        </w:tabs>
        <w:ind w:left="-142"/>
        <w:rPr>
          <w:rFonts w:ascii="Arial" w:hAnsi="Arial" w:cs="Arial"/>
          <w:b/>
          <w:bCs/>
          <w:u w:val="single"/>
        </w:rPr>
      </w:pPr>
    </w:p>
    <w:p w14:paraId="6AD30660" w14:textId="77777777" w:rsidR="001138AB" w:rsidRPr="00987E61" w:rsidRDefault="001138AB" w:rsidP="00C577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720"/>
        </w:tabs>
        <w:ind w:left="-142"/>
        <w:rPr>
          <w:rFonts w:ascii="Arial" w:hAnsi="Arial" w:cs="Arial"/>
          <w:b/>
          <w:bCs/>
          <w:u w:val="single"/>
        </w:rPr>
      </w:pPr>
    </w:p>
    <w:p w14:paraId="4CDC2A8A" w14:textId="77777777" w:rsidR="005B50BB" w:rsidRDefault="005B50BB" w:rsidP="00750BE3">
      <w:pPr>
        <w:spacing w:before="600"/>
        <w:rPr>
          <w:rFonts w:ascii="Arial" w:hAnsi="Arial" w:cs="Arial"/>
          <w:sz w:val="24"/>
          <w:szCs w:val="24"/>
        </w:rPr>
      </w:pPr>
    </w:p>
    <w:p w14:paraId="5B961476" w14:textId="77777777" w:rsidR="005B50BB" w:rsidRPr="00987E61" w:rsidRDefault="005B50BB" w:rsidP="00750BE3">
      <w:pPr>
        <w:spacing w:before="600"/>
        <w:rPr>
          <w:rFonts w:ascii="Arial" w:hAnsi="Arial" w:cs="Arial"/>
          <w:sz w:val="24"/>
          <w:szCs w:val="24"/>
        </w:rPr>
      </w:pPr>
    </w:p>
    <w:p w14:paraId="4517C014" w14:textId="77777777" w:rsidR="007B34BB" w:rsidRPr="00987E61" w:rsidRDefault="007B34BB" w:rsidP="00592CE0">
      <w:pPr>
        <w:pStyle w:val="Paragraphedeliste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987E61">
        <w:rPr>
          <w:rFonts w:ascii="Arial" w:hAnsi="Arial" w:cs="Arial"/>
          <w:sz w:val="24"/>
          <w:szCs w:val="24"/>
        </w:rPr>
        <w:t>Le conseiller fonctionnel travaille avec de nombreux interlocuteurs. Selon vous, quels seraient les facteurs clés d'une collaboration efficace avec :</w:t>
      </w:r>
    </w:p>
    <w:p w14:paraId="3B30A40B" w14:textId="77777777" w:rsidR="007B34BB" w:rsidRPr="00592CE0" w:rsidRDefault="007B34BB" w:rsidP="00592CE0">
      <w:pPr>
        <w:pStyle w:val="Paragraphedeliste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proofErr w:type="gramStart"/>
      <w:r w:rsidRPr="00592CE0">
        <w:rPr>
          <w:rFonts w:ascii="Arial" w:hAnsi="Arial" w:cs="Arial"/>
          <w:sz w:val="24"/>
          <w:szCs w:val="24"/>
        </w:rPr>
        <w:t>les</w:t>
      </w:r>
      <w:proofErr w:type="gramEnd"/>
      <w:r w:rsidRPr="00592CE0">
        <w:rPr>
          <w:rFonts w:ascii="Arial" w:hAnsi="Arial" w:cs="Arial"/>
          <w:sz w:val="24"/>
          <w:szCs w:val="24"/>
        </w:rPr>
        <w:t xml:space="preserve"> services de production ;</w:t>
      </w:r>
    </w:p>
    <w:p w14:paraId="54121F99" w14:textId="77777777" w:rsidR="007B34BB" w:rsidRPr="00592CE0" w:rsidRDefault="007B34BB" w:rsidP="00592CE0">
      <w:pPr>
        <w:pStyle w:val="Paragraphedeliste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proofErr w:type="gramStart"/>
      <w:r w:rsidRPr="00592CE0">
        <w:rPr>
          <w:rFonts w:ascii="Arial" w:hAnsi="Arial" w:cs="Arial"/>
          <w:sz w:val="24"/>
          <w:szCs w:val="24"/>
        </w:rPr>
        <w:t>les</w:t>
      </w:r>
      <w:proofErr w:type="gramEnd"/>
      <w:r w:rsidRPr="00592CE0">
        <w:rPr>
          <w:rFonts w:ascii="Arial" w:hAnsi="Arial" w:cs="Arial"/>
          <w:sz w:val="24"/>
          <w:szCs w:val="24"/>
        </w:rPr>
        <w:t xml:space="preserve"> autres conseillers ;</w:t>
      </w:r>
    </w:p>
    <w:p w14:paraId="5653161C" w14:textId="77777777" w:rsidR="007B34BB" w:rsidRPr="00592CE0" w:rsidRDefault="007B34BB" w:rsidP="00592CE0">
      <w:pPr>
        <w:pStyle w:val="Paragraphedeliste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proofErr w:type="gramStart"/>
      <w:r w:rsidRPr="00592CE0">
        <w:rPr>
          <w:rFonts w:ascii="Arial" w:hAnsi="Arial" w:cs="Arial"/>
          <w:sz w:val="24"/>
          <w:szCs w:val="24"/>
        </w:rPr>
        <w:t>les</w:t>
      </w:r>
      <w:proofErr w:type="gramEnd"/>
      <w:r w:rsidRPr="00592CE0">
        <w:rPr>
          <w:rFonts w:ascii="Arial" w:hAnsi="Arial" w:cs="Arial"/>
          <w:sz w:val="24"/>
          <w:szCs w:val="24"/>
        </w:rPr>
        <w:t xml:space="preserve"> autres centres de ressources ?</w:t>
      </w:r>
    </w:p>
    <w:p w14:paraId="4C584DB8" w14:textId="140901F4" w:rsidR="00AB10B5" w:rsidRPr="00404727" w:rsidRDefault="00AB10B5" w:rsidP="00404727">
      <w:pPr>
        <w:ind w:left="720"/>
        <w:rPr>
          <w:rFonts w:ascii="Arial" w:hAnsi="Arial" w:cs="Arial"/>
          <w:sz w:val="24"/>
          <w:szCs w:val="24"/>
        </w:rPr>
      </w:pPr>
      <w:r w:rsidRPr="00404727">
        <w:rPr>
          <w:rFonts w:ascii="Arial" w:hAnsi="Arial" w:cs="Arial"/>
          <w:sz w:val="24"/>
          <w:szCs w:val="24"/>
        </w:rPr>
        <w:t>Pourquoi ?</w:t>
      </w:r>
    </w:p>
    <w:p w14:paraId="041348A0" w14:textId="77777777" w:rsidR="003E06B9" w:rsidRPr="00987E61" w:rsidRDefault="003E06B9" w:rsidP="00816F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14:paraId="711A96FC" w14:textId="77777777" w:rsidR="001138AB" w:rsidRPr="00987E61" w:rsidRDefault="001138AB" w:rsidP="00816F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14:paraId="5B4A559A" w14:textId="77777777" w:rsidR="001138AB" w:rsidRPr="00987E61" w:rsidRDefault="001138AB" w:rsidP="00816F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14:paraId="495DBA55" w14:textId="77777777" w:rsidR="001138AB" w:rsidRPr="00987E61" w:rsidRDefault="001138AB" w:rsidP="00816F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14:paraId="5372C313" w14:textId="77777777" w:rsidR="001138AB" w:rsidRPr="00987E61" w:rsidRDefault="001138AB" w:rsidP="00816F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14:paraId="0132A600" w14:textId="77777777" w:rsidR="001138AB" w:rsidRPr="00987E61" w:rsidRDefault="001138AB" w:rsidP="00816F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14:paraId="003EBB65" w14:textId="77777777" w:rsidR="001138AB" w:rsidRPr="00987E61" w:rsidRDefault="001138AB" w:rsidP="00816F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14:paraId="602D73D9" w14:textId="77777777" w:rsidR="001138AB" w:rsidRPr="00987E61" w:rsidRDefault="001138AB" w:rsidP="00816F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14:paraId="173FD13C" w14:textId="77777777" w:rsidR="001138AB" w:rsidRPr="00987E61" w:rsidRDefault="001138AB" w:rsidP="00816F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14:paraId="78504D78" w14:textId="77777777" w:rsidR="001138AB" w:rsidRPr="00987E61" w:rsidRDefault="001138AB" w:rsidP="00816F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14:paraId="3F917EEE" w14:textId="77777777" w:rsidR="001138AB" w:rsidRPr="00987E61" w:rsidRDefault="001138AB" w:rsidP="00816F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14:paraId="69B14CE7" w14:textId="77777777" w:rsidR="001138AB" w:rsidRPr="00987E61" w:rsidRDefault="001138AB" w:rsidP="00816F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14:paraId="06A8568B" w14:textId="09A55705" w:rsidR="00A679DA" w:rsidRPr="00987E61" w:rsidRDefault="00610D66" w:rsidP="00404727">
      <w:pPr>
        <w:pStyle w:val="Paragraphedeliste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987E61">
        <w:rPr>
          <w:rFonts w:ascii="Arial" w:hAnsi="Arial" w:cs="Arial"/>
          <w:sz w:val="24"/>
          <w:szCs w:val="24"/>
        </w:rPr>
        <w:t>Quelle est la qualité professionnelle qui vous aidera le plus dans ce poste ? Illustrez votre réponse</w:t>
      </w:r>
      <w:r w:rsidR="009C66E0" w:rsidRPr="00987E61">
        <w:rPr>
          <w:rFonts w:ascii="Arial" w:hAnsi="Arial" w:cs="Arial"/>
          <w:sz w:val="24"/>
          <w:szCs w:val="24"/>
        </w:rPr>
        <w:t xml:space="preserve"> par</w:t>
      </w:r>
      <w:r w:rsidR="00550546" w:rsidRPr="00987E61">
        <w:rPr>
          <w:rFonts w:ascii="Arial" w:hAnsi="Arial" w:cs="Arial"/>
          <w:sz w:val="24"/>
          <w:szCs w:val="24"/>
        </w:rPr>
        <w:t>mi vos expériences professionnelles</w:t>
      </w:r>
    </w:p>
    <w:p w14:paraId="0323CDA0" w14:textId="77777777" w:rsidR="001138AB" w:rsidRPr="00987E61" w:rsidRDefault="001138AB" w:rsidP="00B61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u w:val="single"/>
        </w:rPr>
      </w:pPr>
    </w:p>
    <w:p w14:paraId="1DA87A9F" w14:textId="77777777" w:rsidR="001138AB" w:rsidRPr="00987E61" w:rsidRDefault="001138AB" w:rsidP="00B61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u w:val="single"/>
        </w:rPr>
      </w:pPr>
    </w:p>
    <w:p w14:paraId="17F205FA" w14:textId="77777777" w:rsidR="001138AB" w:rsidRPr="00987E61" w:rsidRDefault="001138AB" w:rsidP="00B61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u w:val="single"/>
        </w:rPr>
      </w:pPr>
    </w:p>
    <w:p w14:paraId="26696B95" w14:textId="77777777" w:rsidR="001138AB" w:rsidRPr="00987E61" w:rsidRDefault="001138AB" w:rsidP="00B61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u w:val="single"/>
        </w:rPr>
      </w:pPr>
    </w:p>
    <w:p w14:paraId="55C35AB6" w14:textId="77777777" w:rsidR="0051040F" w:rsidRPr="00987E61" w:rsidRDefault="0051040F" w:rsidP="00B61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u w:val="single"/>
        </w:rPr>
      </w:pPr>
    </w:p>
    <w:p w14:paraId="25DBB707" w14:textId="77777777" w:rsidR="0051040F" w:rsidRDefault="0051040F" w:rsidP="00B61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u w:val="single"/>
        </w:rPr>
      </w:pPr>
    </w:p>
    <w:p w14:paraId="043ACC26" w14:textId="77777777" w:rsidR="00750F34" w:rsidRPr="00987E61" w:rsidRDefault="00750F34" w:rsidP="00B61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u w:val="single"/>
        </w:rPr>
      </w:pPr>
    </w:p>
    <w:p w14:paraId="7E605ACF" w14:textId="77777777" w:rsidR="001138AB" w:rsidRPr="00987E61" w:rsidRDefault="001138AB" w:rsidP="00B61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u w:val="single"/>
        </w:rPr>
      </w:pPr>
    </w:p>
    <w:p w14:paraId="058355A6" w14:textId="77777777" w:rsidR="001138AB" w:rsidRPr="00987E61" w:rsidRDefault="001138AB" w:rsidP="00B61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u w:val="single"/>
        </w:rPr>
      </w:pPr>
    </w:p>
    <w:p w14:paraId="3FC716BC" w14:textId="77777777" w:rsidR="001138AB" w:rsidRPr="00987E61" w:rsidRDefault="001138AB" w:rsidP="00B61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u w:val="single"/>
        </w:rPr>
      </w:pPr>
    </w:p>
    <w:p w14:paraId="30A942F0" w14:textId="77777777" w:rsidR="00816F52" w:rsidRPr="00987E61" w:rsidRDefault="00816F52" w:rsidP="00B61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u w:val="single"/>
        </w:rPr>
      </w:pPr>
    </w:p>
    <w:p w14:paraId="4F562C05" w14:textId="77777777" w:rsidR="00816F52" w:rsidRPr="00987E61" w:rsidRDefault="00816F52" w:rsidP="004E102E">
      <w:pPr>
        <w:rPr>
          <w:rFonts w:ascii="Arial" w:hAnsi="Arial" w:cs="Arial"/>
        </w:rPr>
      </w:pPr>
    </w:p>
    <w:sectPr w:rsidR="00816F52" w:rsidRPr="00987E61" w:rsidSect="005769B1">
      <w:footerReference w:type="default" r:id="rId12"/>
      <w:pgSz w:w="11906" w:h="16838" w:code="9"/>
      <w:pgMar w:top="720" w:right="720" w:bottom="720" w:left="72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95ABC" w14:textId="77777777" w:rsidR="005A0F03" w:rsidRDefault="005A0F03" w:rsidP="00C6554A">
      <w:pPr>
        <w:spacing w:before="0" w:after="0" w:line="240" w:lineRule="auto"/>
      </w:pPr>
      <w:r>
        <w:separator/>
      </w:r>
    </w:p>
  </w:endnote>
  <w:endnote w:type="continuationSeparator" w:id="0">
    <w:p w14:paraId="611EAE86" w14:textId="77777777" w:rsidR="005A0F03" w:rsidRDefault="005A0F03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2EE85" w14:textId="77777777" w:rsidR="00E91187" w:rsidRDefault="00E91187">
    <w:pPr>
      <w:pStyle w:val="Pieddepage"/>
    </w:pPr>
    <w:r>
      <w:rPr>
        <w:lang w:bidi="fr-FR"/>
      </w:rPr>
      <w:t>Page </w:t>
    </w:r>
    <w:r>
      <w:rPr>
        <w:lang w:bidi="fr-FR"/>
      </w:rPr>
      <w:fldChar w:fldCharType="begin"/>
    </w:r>
    <w:r>
      <w:rPr>
        <w:lang w:bidi="fr-FR"/>
      </w:rPr>
      <w:instrText xml:space="preserve"> PAGE  \* Arabic  \* MERGEFORMAT </w:instrText>
    </w:r>
    <w:r>
      <w:rPr>
        <w:lang w:bidi="fr-FR"/>
      </w:rPr>
      <w:fldChar w:fldCharType="separate"/>
    </w:r>
    <w:r>
      <w:rPr>
        <w:noProof/>
        <w:lang w:bidi="fr-FR"/>
      </w:rPr>
      <w:t>1</w:t>
    </w:r>
    <w:r>
      <w:rPr>
        <w:lang w:bidi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E3324" w14:textId="77777777" w:rsidR="005A0F03" w:rsidRDefault="005A0F03" w:rsidP="00C6554A">
      <w:pPr>
        <w:spacing w:before="0" w:after="0" w:line="240" w:lineRule="auto"/>
      </w:pPr>
      <w:r>
        <w:separator/>
      </w:r>
    </w:p>
  </w:footnote>
  <w:footnote w:type="continuationSeparator" w:id="0">
    <w:p w14:paraId="0C02527D" w14:textId="77777777" w:rsidR="005A0F03" w:rsidRDefault="005A0F03" w:rsidP="00C6554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epuces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28D7EE6"/>
    <w:multiLevelType w:val="hybridMultilevel"/>
    <w:tmpl w:val="3570542C"/>
    <w:lvl w:ilvl="0" w:tplc="7A3EFF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D66E8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3A58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8C3FC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5FC4C2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28E1B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16A9D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F286E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B8F2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48362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0E824208"/>
    <w:multiLevelType w:val="hybridMultilevel"/>
    <w:tmpl w:val="BEC2A432"/>
    <w:lvl w:ilvl="0" w:tplc="B1466F3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08601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45CF6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AA8CF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2E2BC3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9226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DA1AE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B2C97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980B3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E64944"/>
    <w:multiLevelType w:val="hybridMultilevel"/>
    <w:tmpl w:val="0240B34E"/>
    <w:lvl w:ilvl="0" w:tplc="CA6C061A">
      <w:start w:val="1"/>
      <w:numFmt w:val="decimal"/>
      <w:lvlText w:val="%1-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9B7FDF"/>
    <w:multiLevelType w:val="hybridMultilevel"/>
    <w:tmpl w:val="9C224C5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EE7007"/>
    <w:multiLevelType w:val="hybridMultilevel"/>
    <w:tmpl w:val="530EA1F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B873474"/>
    <w:multiLevelType w:val="multilevel"/>
    <w:tmpl w:val="28720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FC456F"/>
    <w:multiLevelType w:val="hybridMultilevel"/>
    <w:tmpl w:val="EE9C73A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1F6AFC"/>
    <w:multiLevelType w:val="hybridMultilevel"/>
    <w:tmpl w:val="5700F4C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7F0A9B"/>
    <w:multiLevelType w:val="hybridMultilevel"/>
    <w:tmpl w:val="3334DC4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96148037">
    <w:abstractNumId w:val="9"/>
  </w:num>
  <w:num w:numId="2" w16cid:durableId="43868063">
    <w:abstractNumId w:val="8"/>
  </w:num>
  <w:num w:numId="3" w16cid:durableId="1590232888">
    <w:abstractNumId w:val="8"/>
  </w:num>
  <w:num w:numId="4" w16cid:durableId="1963920789">
    <w:abstractNumId w:val="9"/>
  </w:num>
  <w:num w:numId="5" w16cid:durableId="1549879501">
    <w:abstractNumId w:val="17"/>
  </w:num>
  <w:num w:numId="6" w16cid:durableId="1403482151">
    <w:abstractNumId w:val="10"/>
  </w:num>
  <w:num w:numId="7" w16cid:durableId="1744523819">
    <w:abstractNumId w:val="12"/>
  </w:num>
  <w:num w:numId="8" w16cid:durableId="758791511">
    <w:abstractNumId w:val="7"/>
  </w:num>
  <w:num w:numId="9" w16cid:durableId="72169898">
    <w:abstractNumId w:val="6"/>
  </w:num>
  <w:num w:numId="10" w16cid:durableId="519510119">
    <w:abstractNumId w:val="5"/>
  </w:num>
  <w:num w:numId="11" w16cid:durableId="928274733">
    <w:abstractNumId w:val="4"/>
  </w:num>
  <w:num w:numId="12" w16cid:durableId="1488667737">
    <w:abstractNumId w:val="3"/>
  </w:num>
  <w:num w:numId="13" w16cid:durableId="1333532181">
    <w:abstractNumId w:val="2"/>
  </w:num>
  <w:num w:numId="14" w16cid:durableId="716007014">
    <w:abstractNumId w:val="1"/>
  </w:num>
  <w:num w:numId="15" w16cid:durableId="1835803866">
    <w:abstractNumId w:val="0"/>
  </w:num>
  <w:num w:numId="16" w16cid:durableId="2081639204">
    <w:abstractNumId w:val="21"/>
  </w:num>
  <w:num w:numId="17" w16cid:durableId="11760787">
    <w:abstractNumId w:val="9"/>
  </w:num>
  <w:num w:numId="18" w16cid:durableId="268971511">
    <w:abstractNumId w:val="14"/>
  </w:num>
  <w:num w:numId="19" w16cid:durableId="1206601575">
    <w:abstractNumId w:val="14"/>
  </w:num>
  <w:num w:numId="20" w16cid:durableId="15435893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96378005">
    <w:abstractNumId w:val="11"/>
  </w:num>
  <w:num w:numId="22" w16cid:durableId="6568272">
    <w:abstractNumId w:val="20"/>
  </w:num>
  <w:num w:numId="23" w16cid:durableId="645234365">
    <w:abstractNumId w:val="15"/>
  </w:num>
  <w:num w:numId="24" w16cid:durableId="582298818">
    <w:abstractNumId w:val="13"/>
  </w:num>
  <w:num w:numId="25" w16cid:durableId="66155784">
    <w:abstractNumId w:val="18"/>
  </w:num>
  <w:num w:numId="26" w16cid:durableId="664011641">
    <w:abstractNumId w:val="19"/>
  </w:num>
  <w:num w:numId="27" w16cid:durableId="20873425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BBC"/>
    <w:rsid w:val="00001449"/>
    <w:rsid w:val="000237E9"/>
    <w:rsid w:val="00023828"/>
    <w:rsid w:val="00027A91"/>
    <w:rsid w:val="000309A6"/>
    <w:rsid w:val="00030E96"/>
    <w:rsid w:val="00034F2C"/>
    <w:rsid w:val="00046132"/>
    <w:rsid w:val="00051775"/>
    <w:rsid w:val="00055104"/>
    <w:rsid w:val="0005619C"/>
    <w:rsid w:val="000627BF"/>
    <w:rsid w:val="000913F9"/>
    <w:rsid w:val="000973BB"/>
    <w:rsid w:val="000C36C0"/>
    <w:rsid w:val="000C5BF9"/>
    <w:rsid w:val="000D339F"/>
    <w:rsid w:val="000F73A2"/>
    <w:rsid w:val="001138AB"/>
    <w:rsid w:val="001356F5"/>
    <w:rsid w:val="00154697"/>
    <w:rsid w:val="00165C00"/>
    <w:rsid w:val="0018339C"/>
    <w:rsid w:val="001A1A8C"/>
    <w:rsid w:val="001B0A0C"/>
    <w:rsid w:val="001B2680"/>
    <w:rsid w:val="001B4959"/>
    <w:rsid w:val="001C1BF1"/>
    <w:rsid w:val="001C4048"/>
    <w:rsid w:val="00200C4A"/>
    <w:rsid w:val="0020565A"/>
    <w:rsid w:val="0023644E"/>
    <w:rsid w:val="002554CD"/>
    <w:rsid w:val="00273A37"/>
    <w:rsid w:val="00293B83"/>
    <w:rsid w:val="002A44DC"/>
    <w:rsid w:val="002A6555"/>
    <w:rsid w:val="002B4294"/>
    <w:rsid w:val="002D2B34"/>
    <w:rsid w:val="002E4058"/>
    <w:rsid w:val="002E44CD"/>
    <w:rsid w:val="002E719A"/>
    <w:rsid w:val="00303FF7"/>
    <w:rsid w:val="00331DB6"/>
    <w:rsid w:val="0033219A"/>
    <w:rsid w:val="00333D0D"/>
    <w:rsid w:val="00377B29"/>
    <w:rsid w:val="003819B1"/>
    <w:rsid w:val="00384184"/>
    <w:rsid w:val="003872B9"/>
    <w:rsid w:val="00393ADA"/>
    <w:rsid w:val="003A42FF"/>
    <w:rsid w:val="003C25E4"/>
    <w:rsid w:val="003D7643"/>
    <w:rsid w:val="003D7930"/>
    <w:rsid w:val="003E06B9"/>
    <w:rsid w:val="003E1C26"/>
    <w:rsid w:val="003E4133"/>
    <w:rsid w:val="003E7FB9"/>
    <w:rsid w:val="00401B5C"/>
    <w:rsid w:val="0040311B"/>
    <w:rsid w:val="00404727"/>
    <w:rsid w:val="00405DF7"/>
    <w:rsid w:val="00415309"/>
    <w:rsid w:val="00432D5A"/>
    <w:rsid w:val="00445C62"/>
    <w:rsid w:val="0046318C"/>
    <w:rsid w:val="00464068"/>
    <w:rsid w:val="00464DCA"/>
    <w:rsid w:val="00465865"/>
    <w:rsid w:val="004664F0"/>
    <w:rsid w:val="00473A42"/>
    <w:rsid w:val="00486CC5"/>
    <w:rsid w:val="004924EC"/>
    <w:rsid w:val="004A1262"/>
    <w:rsid w:val="004B4BC1"/>
    <w:rsid w:val="004B6B72"/>
    <w:rsid w:val="004C049F"/>
    <w:rsid w:val="004C1A34"/>
    <w:rsid w:val="004C53C5"/>
    <w:rsid w:val="004D00F7"/>
    <w:rsid w:val="004E102E"/>
    <w:rsid w:val="005000E2"/>
    <w:rsid w:val="0051040F"/>
    <w:rsid w:val="00517A40"/>
    <w:rsid w:val="00523856"/>
    <w:rsid w:val="0052658E"/>
    <w:rsid w:val="005302C9"/>
    <w:rsid w:val="00530A10"/>
    <w:rsid w:val="00550546"/>
    <w:rsid w:val="00557A67"/>
    <w:rsid w:val="00564CE5"/>
    <w:rsid w:val="00571A52"/>
    <w:rsid w:val="005761C5"/>
    <w:rsid w:val="005769B1"/>
    <w:rsid w:val="00583D60"/>
    <w:rsid w:val="00585CAF"/>
    <w:rsid w:val="00586922"/>
    <w:rsid w:val="0059153D"/>
    <w:rsid w:val="00592CE0"/>
    <w:rsid w:val="005931ED"/>
    <w:rsid w:val="005A0F03"/>
    <w:rsid w:val="005A7ACB"/>
    <w:rsid w:val="005B50BB"/>
    <w:rsid w:val="005B6095"/>
    <w:rsid w:val="005D2FF1"/>
    <w:rsid w:val="005E5162"/>
    <w:rsid w:val="00610D66"/>
    <w:rsid w:val="00615154"/>
    <w:rsid w:val="00620E27"/>
    <w:rsid w:val="00621389"/>
    <w:rsid w:val="00634653"/>
    <w:rsid w:val="00677425"/>
    <w:rsid w:val="0068039E"/>
    <w:rsid w:val="00696B73"/>
    <w:rsid w:val="006A1382"/>
    <w:rsid w:val="006A3CE7"/>
    <w:rsid w:val="006B039C"/>
    <w:rsid w:val="006B03FB"/>
    <w:rsid w:val="006B4D0A"/>
    <w:rsid w:val="006D1E66"/>
    <w:rsid w:val="006E1FFD"/>
    <w:rsid w:val="006E3DB3"/>
    <w:rsid w:val="006F1D40"/>
    <w:rsid w:val="006F2AEA"/>
    <w:rsid w:val="007068FE"/>
    <w:rsid w:val="0071675B"/>
    <w:rsid w:val="007167B1"/>
    <w:rsid w:val="00720024"/>
    <w:rsid w:val="00750BE3"/>
    <w:rsid w:val="00750F34"/>
    <w:rsid w:val="00761AFE"/>
    <w:rsid w:val="007A2D38"/>
    <w:rsid w:val="007B34BB"/>
    <w:rsid w:val="007D5129"/>
    <w:rsid w:val="00800D33"/>
    <w:rsid w:val="00803BCA"/>
    <w:rsid w:val="00805275"/>
    <w:rsid w:val="008071EA"/>
    <w:rsid w:val="00816F52"/>
    <w:rsid w:val="00873F5A"/>
    <w:rsid w:val="00886F50"/>
    <w:rsid w:val="0089714F"/>
    <w:rsid w:val="008A3A02"/>
    <w:rsid w:val="008A4DF8"/>
    <w:rsid w:val="008B3899"/>
    <w:rsid w:val="008C6072"/>
    <w:rsid w:val="008D6179"/>
    <w:rsid w:val="008D78D8"/>
    <w:rsid w:val="008E52FB"/>
    <w:rsid w:val="00901176"/>
    <w:rsid w:val="00901851"/>
    <w:rsid w:val="00933019"/>
    <w:rsid w:val="00937FF1"/>
    <w:rsid w:val="00944AC7"/>
    <w:rsid w:val="00952C81"/>
    <w:rsid w:val="009712DC"/>
    <w:rsid w:val="0097289B"/>
    <w:rsid w:val="009805B5"/>
    <w:rsid w:val="00987E61"/>
    <w:rsid w:val="00990411"/>
    <w:rsid w:val="009A70D4"/>
    <w:rsid w:val="009B3A81"/>
    <w:rsid w:val="009B3FB6"/>
    <w:rsid w:val="009B48FF"/>
    <w:rsid w:val="009C66E0"/>
    <w:rsid w:val="009D22A3"/>
    <w:rsid w:val="00A05D7C"/>
    <w:rsid w:val="00A23B13"/>
    <w:rsid w:val="00A44150"/>
    <w:rsid w:val="00A511D4"/>
    <w:rsid w:val="00A55E38"/>
    <w:rsid w:val="00A679DA"/>
    <w:rsid w:val="00A71368"/>
    <w:rsid w:val="00A73962"/>
    <w:rsid w:val="00A846D9"/>
    <w:rsid w:val="00A87E81"/>
    <w:rsid w:val="00AB10B5"/>
    <w:rsid w:val="00AB6CC1"/>
    <w:rsid w:val="00AB738B"/>
    <w:rsid w:val="00B12DCE"/>
    <w:rsid w:val="00B2103D"/>
    <w:rsid w:val="00B26275"/>
    <w:rsid w:val="00B338D4"/>
    <w:rsid w:val="00B46F4E"/>
    <w:rsid w:val="00B6131F"/>
    <w:rsid w:val="00B61BD9"/>
    <w:rsid w:val="00B732D9"/>
    <w:rsid w:val="00BA26CA"/>
    <w:rsid w:val="00BC349D"/>
    <w:rsid w:val="00BD06A1"/>
    <w:rsid w:val="00BE4B64"/>
    <w:rsid w:val="00BF4A5C"/>
    <w:rsid w:val="00BF60F6"/>
    <w:rsid w:val="00BF77F3"/>
    <w:rsid w:val="00C072A9"/>
    <w:rsid w:val="00C42F49"/>
    <w:rsid w:val="00C444EB"/>
    <w:rsid w:val="00C56C24"/>
    <w:rsid w:val="00C577D4"/>
    <w:rsid w:val="00C61BBC"/>
    <w:rsid w:val="00C6554A"/>
    <w:rsid w:val="00CC5E00"/>
    <w:rsid w:val="00CD3734"/>
    <w:rsid w:val="00CE00A9"/>
    <w:rsid w:val="00D10A44"/>
    <w:rsid w:val="00D13A27"/>
    <w:rsid w:val="00D21BA2"/>
    <w:rsid w:val="00D276EA"/>
    <w:rsid w:val="00D5222D"/>
    <w:rsid w:val="00D53F0B"/>
    <w:rsid w:val="00D63C56"/>
    <w:rsid w:val="00D66A1E"/>
    <w:rsid w:val="00D71AFD"/>
    <w:rsid w:val="00D927D4"/>
    <w:rsid w:val="00DB2578"/>
    <w:rsid w:val="00DD3259"/>
    <w:rsid w:val="00E20214"/>
    <w:rsid w:val="00E36411"/>
    <w:rsid w:val="00E369F4"/>
    <w:rsid w:val="00E36E95"/>
    <w:rsid w:val="00E90C89"/>
    <w:rsid w:val="00E91187"/>
    <w:rsid w:val="00E916A4"/>
    <w:rsid w:val="00E95B55"/>
    <w:rsid w:val="00E97257"/>
    <w:rsid w:val="00EA213E"/>
    <w:rsid w:val="00EC785D"/>
    <w:rsid w:val="00ED7C44"/>
    <w:rsid w:val="00EE25AC"/>
    <w:rsid w:val="00EF0AA7"/>
    <w:rsid w:val="00F11393"/>
    <w:rsid w:val="00F245FC"/>
    <w:rsid w:val="00F42770"/>
    <w:rsid w:val="00F429E1"/>
    <w:rsid w:val="00F43362"/>
    <w:rsid w:val="00F45536"/>
    <w:rsid w:val="00F756AF"/>
    <w:rsid w:val="00FB13DC"/>
    <w:rsid w:val="00FC0888"/>
    <w:rsid w:val="00FC35BB"/>
    <w:rsid w:val="00FD0C47"/>
    <w:rsid w:val="00FD0EF4"/>
    <w:rsid w:val="00FD1C62"/>
    <w:rsid w:val="00FE0178"/>
    <w:rsid w:val="00FE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B9464"/>
  <w15:chartTrackingRefBased/>
  <w15:docId w15:val="{2C05E3D5-589D-4CD2-9F83-9DB087681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fr-FR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2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D0D"/>
  </w:style>
  <w:style w:type="paragraph" w:styleId="Titre1">
    <w:name w:val="heading 1"/>
    <w:basedOn w:val="Normal"/>
    <w:next w:val="Normal"/>
    <w:link w:val="Titre1Car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Titre2Car">
    <w:name w:val="Titre 2 Car"/>
    <w:basedOn w:val="Policepardfaut"/>
    <w:link w:val="Titre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Coordonnes">
    <w:name w:val="Coordonnées"/>
    <w:basedOn w:val="Normal"/>
    <w:uiPriority w:val="4"/>
    <w:qFormat/>
    <w:rsid w:val="00C6554A"/>
    <w:pPr>
      <w:spacing w:before="0" w:after="0"/>
      <w:jc w:val="center"/>
    </w:pPr>
  </w:style>
  <w:style w:type="paragraph" w:styleId="Listepuces">
    <w:name w:val="List Bullet"/>
    <w:basedOn w:val="Normal"/>
    <w:uiPriority w:val="10"/>
    <w:unhideWhenUsed/>
    <w:qFormat/>
    <w:rsid w:val="00C6554A"/>
    <w:pPr>
      <w:numPr>
        <w:numId w:val="4"/>
      </w:numPr>
    </w:pPr>
  </w:style>
  <w:style w:type="paragraph" w:styleId="Titre">
    <w:name w:val="Title"/>
    <w:basedOn w:val="Normal"/>
    <w:link w:val="TitreCar"/>
    <w:uiPriority w:val="2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reCar">
    <w:name w:val="Titre Car"/>
    <w:basedOn w:val="Policepardfaut"/>
    <w:link w:val="Titre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ous-titre">
    <w:name w:val="Subtitle"/>
    <w:basedOn w:val="Normal"/>
    <w:link w:val="Sous-titreCar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ous-titreCar">
    <w:name w:val="Sous-titre Car"/>
    <w:basedOn w:val="Policepardfaut"/>
    <w:link w:val="Sous-titre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Pieddepage">
    <w:name w:val="footer"/>
    <w:basedOn w:val="Normal"/>
    <w:link w:val="PieddepageCar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PieddepageCar">
    <w:name w:val="Pied de page Car"/>
    <w:basedOn w:val="Policepardfaut"/>
    <w:link w:val="Pieddepage"/>
    <w:uiPriority w:val="99"/>
    <w:rsid w:val="00C6554A"/>
    <w:rPr>
      <w:caps/>
    </w:rPr>
  </w:style>
  <w:style w:type="paragraph" w:customStyle="1" w:styleId="Photo">
    <w:name w:val="Photo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En-tte">
    <w:name w:val="header"/>
    <w:basedOn w:val="Normal"/>
    <w:link w:val="En-tteCar"/>
    <w:uiPriority w:val="99"/>
    <w:unhideWhenUsed/>
    <w:rsid w:val="00C6554A"/>
    <w:pPr>
      <w:spacing w:before="0"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6554A"/>
    <w:rPr>
      <w:color w:val="595959" w:themeColor="text1" w:themeTint="A6"/>
      <w:sz w:val="20"/>
      <w:szCs w:val="20"/>
      <w:lang w:eastAsia="ja-JP"/>
    </w:rPr>
  </w:style>
  <w:style w:type="paragraph" w:styleId="Listenumros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Titre3Car">
    <w:name w:val="Titre 3 Car"/>
    <w:basedOn w:val="Policepardfaut"/>
    <w:link w:val="Titre3"/>
    <w:uiPriority w:val="9"/>
    <w:semiHidden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centuationintense">
    <w:name w:val="Intense Emphasis"/>
    <w:basedOn w:val="Policepardfaut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sid w:val="00C6554A"/>
    <w:rPr>
      <w:i/>
      <w:iCs/>
      <w:color w:val="007789" w:themeColor="accent1" w:themeShade="BF"/>
    </w:rPr>
  </w:style>
  <w:style w:type="character" w:styleId="Rfrenceintense">
    <w:name w:val="Intense Reference"/>
    <w:basedOn w:val="Policepardfaut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6554A"/>
    <w:rPr>
      <w:rFonts w:ascii="Segoe UI" w:hAnsi="Segoe UI" w:cs="Segoe UI"/>
      <w:szCs w:val="18"/>
    </w:rPr>
  </w:style>
  <w:style w:type="paragraph" w:styleId="Normalcentr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C6554A"/>
    <w:rPr>
      <w:szCs w:val="16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C6554A"/>
    <w:rPr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C6554A"/>
    <w:rPr>
      <w:sz w:val="22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6554A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6554A"/>
    <w:rPr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6554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6554A"/>
    <w:rPr>
      <w:b/>
      <w:bCs/>
      <w:szCs w:val="20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C6554A"/>
    <w:rPr>
      <w:rFonts w:ascii="Segoe UI" w:hAnsi="Segoe UI" w:cs="Segoe UI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C6554A"/>
    <w:rPr>
      <w:szCs w:val="20"/>
    </w:rPr>
  </w:style>
  <w:style w:type="paragraph" w:styleId="Adresseexpditeur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6554A"/>
    <w:rPr>
      <w:szCs w:val="20"/>
    </w:rPr>
  </w:style>
  <w:style w:type="character" w:styleId="CodeHTML">
    <w:name w:val="HTML Code"/>
    <w:basedOn w:val="Policepardfau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ClavierHTML">
    <w:name w:val="HTML Keyboard"/>
    <w:basedOn w:val="Policepardfaut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C6554A"/>
    <w:rPr>
      <w:rFonts w:ascii="Consolas" w:hAnsi="Consolas"/>
      <w:szCs w:val="20"/>
    </w:rPr>
  </w:style>
  <w:style w:type="character" w:styleId="MachinecrireHTML">
    <w:name w:val="HTML Typewriter"/>
    <w:basedOn w:val="Policepardfau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Lienhypertexte">
    <w:name w:val="Hyperlink"/>
    <w:basedOn w:val="Policepardfaut"/>
    <w:uiPriority w:val="99"/>
    <w:semiHidden/>
    <w:unhideWhenUsed/>
    <w:rsid w:val="00C6554A"/>
    <w:rPr>
      <w:color w:val="835D00" w:themeColor="accent3" w:themeShade="80"/>
      <w:u w:val="single"/>
    </w:rPr>
  </w:style>
  <w:style w:type="paragraph" w:styleId="Textedemacro">
    <w:name w:val="macro"/>
    <w:link w:val="TextedemacroC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C6554A"/>
    <w:rPr>
      <w:rFonts w:ascii="Consolas" w:hAnsi="Consolas"/>
      <w:szCs w:val="20"/>
    </w:rPr>
  </w:style>
  <w:style w:type="character" w:styleId="Textedelespacerserv">
    <w:name w:val="Placeholder Text"/>
    <w:basedOn w:val="Policepardfaut"/>
    <w:uiPriority w:val="99"/>
    <w:semiHidden/>
    <w:rsid w:val="00C6554A"/>
    <w:rPr>
      <w:color w:val="595959" w:themeColor="text1" w:themeTint="A6"/>
    </w:rPr>
  </w:style>
  <w:style w:type="paragraph" w:styleId="Textebrut">
    <w:name w:val="Plain Text"/>
    <w:basedOn w:val="Normal"/>
    <w:link w:val="TextebrutC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C6554A"/>
    <w:rPr>
      <w:rFonts w:ascii="Consolas" w:hAnsi="Consolas"/>
      <w:szCs w:val="21"/>
    </w:rPr>
  </w:style>
  <w:style w:type="character" w:customStyle="1" w:styleId="Titre7Car">
    <w:name w:val="Titre 7 Car"/>
    <w:basedOn w:val="Policepardfaut"/>
    <w:link w:val="Titre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paragraph" w:styleId="Paragraphedeliste">
    <w:name w:val="List Paragraph"/>
    <w:basedOn w:val="Normal"/>
    <w:uiPriority w:val="34"/>
    <w:unhideWhenUsed/>
    <w:qFormat/>
    <w:rsid w:val="00FC35B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46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7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9579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01313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02158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6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PHI211\AppData\Roaming\Microsoft\Templates\Rapport%20d&#8217;&#233;tudiant%20avec%20photo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2AD1016851ED40BA53B1F9A04BA714" ma:contentTypeVersion="20" ma:contentTypeDescription="Crée un document." ma:contentTypeScope="" ma:versionID="39c046ea1750e570e703453ffb1202fe">
  <xsd:schema xmlns:xsd="http://www.w3.org/2001/XMLSchema" xmlns:xs="http://www.w3.org/2001/XMLSchema" xmlns:p="http://schemas.microsoft.com/office/2006/metadata/properties" xmlns:ns2="ff58584b-4da7-47a5-8d35-831e1870d7a2" xmlns:ns3="30217446-29d3-449b-8741-1bfac9d578b7" targetNamespace="http://schemas.microsoft.com/office/2006/metadata/properties" ma:root="true" ma:fieldsID="8a12c63481b60b70d7c87b4d91c15ab2" ns2:_="" ns3:_="">
    <xsd:import namespace="ff58584b-4da7-47a5-8d35-831e1870d7a2"/>
    <xsd:import namespace="30217446-29d3-449b-8741-1bfac9d578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commentaireCM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8584b-4da7-47a5-8d35-831e1870d7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6d3a89c3-dfa8-4892-b639-3079eaac7c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2" nillable="true" ma:displayName="État de validation" ma:internalName="_x00c9_tat_x0020_de_x0020_validation">
      <xsd:simpleType>
        <xsd:restriction base="dms:Text"/>
      </xsd:simpleType>
    </xsd:element>
    <xsd:element name="commentaireCM" ma:index="23" nillable="true" ma:displayName="commentaire CM" ma:format="Dropdown" ma:internalName="commentaireCM">
      <xsd:simpleType>
        <xsd:restriction base="dms:Text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17446-29d3-449b-8741-1bfac9d578b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e0194d1-96c3-4350-bf2f-d45351241700}" ma:internalName="TaxCatchAll" ma:showField="CatchAllData" ma:web="30217446-29d3-449b-8741-1bfac9d578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58584b-4da7-47a5-8d35-831e1870d7a2">
      <Terms xmlns="http://schemas.microsoft.com/office/infopath/2007/PartnerControls"/>
    </lcf76f155ced4ddcb4097134ff3c332f>
    <TaxCatchAll xmlns="30217446-29d3-449b-8741-1bfac9d578b7" xsi:nil="true"/>
    <_Flow_SignoffStatus xmlns="ff58584b-4da7-47a5-8d35-831e1870d7a2" xsi:nil="true"/>
    <commentaireCM xmlns="ff58584b-4da7-47a5-8d35-831e1870d7a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6E9110-FCA8-4EB9-A394-EFA643681C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A0F3CF-4A1B-4559-9CBB-79F3DDAC49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58584b-4da7-47a5-8d35-831e1870d7a2"/>
    <ds:schemaRef ds:uri="30217446-29d3-449b-8741-1bfac9d578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90EA4D-569A-40ED-B216-5F4DE37D77C7}">
  <ds:schemaRefs>
    <ds:schemaRef ds:uri="http://schemas.microsoft.com/office/2006/metadata/properties"/>
    <ds:schemaRef ds:uri="http://schemas.microsoft.com/office/infopath/2007/PartnerControls"/>
    <ds:schemaRef ds:uri="ff58584b-4da7-47a5-8d35-831e1870d7a2"/>
    <ds:schemaRef ds:uri="30217446-29d3-449b-8741-1bfac9d578b7"/>
  </ds:schemaRefs>
</ds:datastoreItem>
</file>

<file path=customXml/itemProps4.xml><?xml version="1.0" encoding="utf-8"?>
<ds:datastoreItem xmlns:ds="http://schemas.openxmlformats.org/officeDocument/2006/customXml" ds:itemID="{DD8BAC1D-F755-46E8-A3DB-0CA23AC5AA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d’étudiant avec photo</Template>
  <TotalTime>66</TotalTime>
  <Pages>4</Pages>
  <Words>211</Words>
  <Characters>1161</Characters>
  <Application>Microsoft Office Word</Application>
  <DocSecurity>0</DocSecurity>
  <Lines>9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Laetitia PHILIBERT 211</dc:creator>
  <cp:keywords/>
  <dc:description/>
  <cp:lastModifiedBy>Laetitia PHILIBERT 211</cp:lastModifiedBy>
  <cp:revision>6</cp:revision>
  <cp:lastPrinted>2021-03-04T15:43:00Z</cp:lastPrinted>
  <dcterms:created xsi:type="dcterms:W3CDTF">2026-08-12T14:10:00Z</dcterms:created>
  <dcterms:modified xsi:type="dcterms:W3CDTF">2026-08-13T06:23:00Z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0x010100962AD1016851ED40BA53B1F9A04BA714</vt:lpwstr>
  </property>
  <property fmtid="{D5CDD505-2E9C-101B-9397-08002B2CF9AE}" pid="3" name="MediaServiceImageTags">
    <vt:lpwstr/>
  </property>
</Properties>
</file>